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89C4" w14:textId="77777777" w:rsidR="00224618" w:rsidRDefault="00224618" w:rsidP="002246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Hugh de STAFFORTH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fl.1403)</w:t>
      </w:r>
    </w:p>
    <w:p w14:paraId="5D551A24" w14:textId="77777777" w:rsidR="00224618" w:rsidRDefault="00224618" w:rsidP="002246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 Saddler.</w:t>
      </w:r>
    </w:p>
    <w:p w14:paraId="24D8AD2C" w14:textId="77777777" w:rsidR="00224618" w:rsidRDefault="00224618" w:rsidP="002246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7783F83" w14:textId="77777777" w:rsidR="00224618" w:rsidRDefault="00224618" w:rsidP="002246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B2945DA" w14:textId="77777777" w:rsidR="00224618" w:rsidRDefault="00224618" w:rsidP="002246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1403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lived in “le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Cornerbooth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 in the market.</w:t>
      </w:r>
    </w:p>
    <w:p w14:paraId="09699E0E" w14:textId="77777777" w:rsidR="00224618" w:rsidRDefault="00224618" w:rsidP="00224618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p.176)</w:t>
      </w:r>
    </w:p>
    <w:p w14:paraId="33E13B1B" w14:textId="77777777" w:rsidR="00224618" w:rsidRDefault="00224618" w:rsidP="002246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2A5413D" w14:textId="77777777" w:rsidR="00224618" w:rsidRDefault="00224618" w:rsidP="002246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8C4B778" w14:textId="77777777" w:rsidR="00224618" w:rsidRDefault="00224618" w:rsidP="0022461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September 2022</w:t>
      </w:r>
    </w:p>
    <w:p w14:paraId="4A8511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DE857" w14:textId="77777777" w:rsidR="00224618" w:rsidRDefault="00224618" w:rsidP="009139A6">
      <w:r>
        <w:separator/>
      </w:r>
    </w:p>
  </w:endnote>
  <w:endnote w:type="continuationSeparator" w:id="0">
    <w:p w14:paraId="485F1D4F" w14:textId="77777777" w:rsidR="00224618" w:rsidRDefault="002246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C5D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7C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8FF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0D925" w14:textId="77777777" w:rsidR="00224618" w:rsidRDefault="00224618" w:rsidP="009139A6">
      <w:r>
        <w:separator/>
      </w:r>
    </w:p>
  </w:footnote>
  <w:footnote w:type="continuationSeparator" w:id="0">
    <w:p w14:paraId="157DA19F" w14:textId="77777777" w:rsidR="00224618" w:rsidRDefault="002246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5E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14C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F51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18"/>
    <w:rsid w:val="000666E0"/>
    <w:rsid w:val="0022461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5F69D"/>
  <w15:chartTrackingRefBased/>
  <w15:docId w15:val="{91A52725-D2CF-45D8-96B3-EF2507A3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2022-09-19T20:51:00Z</dcterms:created>
  <dcterms:modified xsi:type="dcterms:W3CDTF">2022-09-19T20:51:00Z</dcterms:modified>
</cp:coreProperties>
</file>