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DFC" w:rsidRDefault="00EA5DFC" w:rsidP="00EA5DFC">
      <w:pPr>
        <w:pStyle w:val="NoSpacing"/>
      </w:pPr>
      <w:r>
        <w:rPr>
          <w:u w:val="single"/>
        </w:rPr>
        <w:t>William STAFFERTON, junior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fl.1427)</w:t>
      </w:r>
    </w:p>
    <w:p w:rsidR="00EA5DFC" w:rsidRDefault="00EA5DFC" w:rsidP="00EA5DFC">
      <w:pPr>
        <w:pStyle w:val="NoSpacing"/>
      </w:pPr>
    </w:p>
    <w:p w:rsidR="00EA5DFC" w:rsidRDefault="00EA5DFC" w:rsidP="00EA5DFC">
      <w:pPr>
        <w:pStyle w:val="NoSpacing"/>
      </w:pPr>
    </w:p>
    <w:p w:rsidR="00EA5DFC" w:rsidRDefault="00EA5DFC" w:rsidP="00EA5DFC">
      <w:pPr>
        <w:pStyle w:val="NoSpacing"/>
      </w:pPr>
      <w:r>
        <w:t xml:space="preserve">  3 Apr.1427</w:t>
      </w:r>
      <w:r>
        <w:tab/>
        <w:t>He was one of those enfeoffed by William Lynde(q.v.) of the manor of</w:t>
      </w:r>
    </w:p>
    <w:p w:rsidR="00EA5DFC" w:rsidRDefault="00EA5DFC" w:rsidP="00EA5DFC">
      <w:pPr>
        <w:pStyle w:val="NoSpacing"/>
      </w:pPr>
      <w:r>
        <w:tab/>
      </w:r>
      <w:r>
        <w:tab/>
        <w:t>Bury, in Chesham, Buckinghamshire.</w:t>
      </w:r>
    </w:p>
    <w:p w:rsidR="00EA5DFC" w:rsidRDefault="00EA5DFC" w:rsidP="00EA5DFC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25-16)</w:t>
      </w:r>
    </w:p>
    <w:p w:rsidR="00EA5DFC" w:rsidRDefault="00EA5DFC" w:rsidP="00EA5DFC">
      <w:pPr>
        <w:pStyle w:val="NoSpacing"/>
      </w:pPr>
    </w:p>
    <w:p w:rsidR="00EA5DFC" w:rsidRDefault="00EA5DFC" w:rsidP="00EA5DFC">
      <w:pPr>
        <w:pStyle w:val="NoSpacing"/>
      </w:pPr>
    </w:p>
    <w:p w:rsidR="00EA5DFC" w:rsidRPr="00DC17D4" w:rsidRDefault="00EA5DFC" w:rsidP="00EA5DFC">
      <w:pPr>
        <w:pStyle w:val="NoSpacing"/>
      </w:pPr>
      <w:r>
        <w:t>6 May 2017</w:t>
      </w:r>
    </w:p>
    <w:p w:rsidR="006B2F86" w:rsidRPr="00EA5DFC" w:rsidRDefault="00EA5DFC" w:rsidP="00E71FC3">
      <w:pPr>
        <w:pStyle w:val="NoSpacing"/>
      </w:pPr>
      <w:bookmarkStart w:id="0" w:name="_GoBack"/>
      <w:bookmarkEnd w:id="0"/>
    </w:p>
    <w:sectPr w:rsidR="006B2F86" w:rsidRPr="00EA5DF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5DFC" w:rsidRDefault="00EA5DFC" w:rsidP="00E71FC3">
      <w:pPr>
        <w:spacing w:after="0" w:line="240" w:lineRule="auto"/>
      </w:pPr>
      <w:r>
        <w:separator/>
      </w:r>
    </w:p>
  </w:endnote>
  <w:endnote w:type="continuationSeparator" w:id="0">
    <w:p w:rsidR="00EA5DFC" w:rsidRDefault="00EA5DF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5DFC" w:rsidRDefault="00EA5DFC" w:rsidP="00E71FC3">
      <w:pPr>
        <w:spacing w:after="0" w:line="240" w:lineRule="auto"/>
      </w:pPr>
      <w:r>
        <w:separator/>
      </w:r>
    </w:p>
  </w:footnote>
  <w:footnote w:type="continuationSeparator" w:id="0">
    <w:p w:rsidR="00EA5DFC" w:rsidRDefault="00EA5DF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DFC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A5DFC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6EBDA"/>
  <w15:chartTrackingRefBased/>
  <w15:docId w15:val="{3FEDD49B-057B-45F3-BC67-F6B5E5C34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2017-05-06T20:04:00Z</dcterms:created>
  <dcterms:modified xsi:type="dcterms:W3CDTF">2017-05-06T20:04:00Z</dcterms:modified>
</cp:coreProperties>
</file>