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Peter STACKEY (</w:t>
      </w:r>
      <w:proofErr w:type="gram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STUCLE)</w:t>
      </w: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(fl.1450)</w:t>
      </w: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Master of the College </w:t>
      </w:r>
      <w:r w:rsidR="00254D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bookmarkStart w:id="0" w:name="_GoBack"/>
      <w:bookmarkEnd w:id="0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All Saints, Maidstone, Kent.</w:t>
      </w: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Mychell</w:t>
      </w:r>
      <w:proofErr w:type="spell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chaplain(q.v.), brought a plaint of </w:t>
      </w:r>
      <w:proofErr w:type="spell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dedt</w:t>
      </w:r>
      <w:proofErr w:type="spell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against him, </w:t>
      </w:r>
    </w:p>
    <w:p w:rsidR="00F919F4" w:rsidRPr="00F919F4" w:rsidRDefault="00F919F4" w:rsidP="00F919F4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Robert </w:t>
      </w:r>
      <w:proofErr w:type="spell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Florens</w:t>
      </w:r>
      <w:proofErr w:type="spell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Maidstone, Adam </w:t>
      </w:r>
      <w:proofErr w:type="spell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Dounton</w:t>
      </w:r>
      <w:proofErr w:type="spell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Maidstone(q.v.), Nicholas </w:t>
      </w:r>
      <w:proofErr w:type="spell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Pette</w:t>
      </w:r>
      <w:proofErr w:type="spell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Maidstone(q.v.) and William </w:t>
      </w:r>
      <w:proofErr w:type="spellStart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Tolletee</w:t>
      </w:r>
      <w:proofErr w:type="spellEnd"/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Loose(q.v.).</w:t>
      </w: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919F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919F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919F4" w:rsidRPr="00F919F4" w:rsidRDefault="00F919F4" w:rsidP="00F919F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19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January 2016</w:t>
      </w:r>
    </w:p>
    <w:p w:rsidR="006B2F86" w:rsidRPr="00F919F4" w:rsidRDefault="00254D1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919F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9F4" w:rsidRDefault="00F919F4" w:rsidP="00E71FC3">
      <w:pPr>
        <w:spacing w:after="0" w:line="240" w:lineRule="auto"/>
      </w:pPr>
      <w:r>
        <w:separator/>
      </w:r>
    </w:p>
  </w:endnote>
  <w:endnote w:type="continuationSeparator" w:id="0">
    <w:p w:rsidR="00F919F4" w:rsidRDefault="00F919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9F4" w:rsidRDefault="00F919F4" w:rsidP="00E71FC3">
      <w:pPr>
        <w:spacing w:after="0" w:line="240" w:lineRule="auto"/>
      </w:pPr>
      <w:r>
        <w:separator/>
      </w:r>
    </w:p>
  </w:footnote>
  <w:footnote w:type="continuationSeparator" w:id="0">
    <w:p w:rsidR="00F919F4" w:rsidRDefault="00F919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F4"/>
    <w:rsid w:val="00254D12"/>
    <w:rsid w:val="00AB52E8"/>
    <w:rsid w:val="00B16D3F"/>
    <w:rsid w:val="00E71FC3"/>
    <w:rsid w:val="00EF4813"/>
    <w:rsid w:val="00F9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DDBC6"/>
  <w15:chartTrackingRefBased/>
  <w15:docId w15:val="{A0791C0D-C6A9-4D9C-AB7C-142003E3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91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2016-04-02T18:45:00Z</dcterms:created>
  <dcterms:modified xsi:type="dcterms:W3CDTF">2016-04-02T18:47:00Z</dcterms:modified>
</cp:coreProperties>
</file>