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1972" w14:textId="77777777" w:rsidR="001727CD" w:rsidRDefault="001727CD" w:rsidP="00172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STACHESDEN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DE2EED3" w14:textId="77777777" w:rsidR="001727CD" w:rsidRDefault="001727CD" w:rsidP="00172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25F0E846" w14:textId="77777777" w:rsidR="001727CD" w:rsidRDefault="001727CD" w:rsidP="001727CD">
      <w:pPr>
        <w:pStyle w:val="NoSpacing"/>
        <w:rPr>
          <w:rFonts w:cs="Times New Roman"/>
          <w:szCs w:val="24"/>
        </w:rPr>
      </w:pPr>
    </w:p>
    <w:p w14:paraId="260B942E" w14:textId="77777777" w:rsidR="001727CD" w:rsidRDefault="001727CD" w:rsidP="001727CD">
      <w:pPr>
        <w:pStyle w:val="NoSpacing"/>
        <w:rPr>
          <w:rFonts w:cs="Times New Roman"/>
          <w:szCs w:val="24"/>
        </w:rPr>
      </w:pPr>
    </w:p>
    <w:p w14:paraId="25407EE1" w14:textId="77777777" w:rsidR="001727CD" w:rsidRDefault="001727CD" w:rsidP="001727C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Aug.1413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Dowble</w:t>
      </w:r>
      <w:proofErr w:type="spellEnd"/>
      <w:r>
        <w:rPr>
          <w:rFonts w:cs="Times New Roman"/>
          <w:szCs w:val="24"/>
        </w:rPr>
        <w:t>, fishmonger(q.v.), Hugh Neal, brewer(q.v.), John</w:t>
      </w:r>
    </w:p>
    <w:p w14:paraId="3650533B" w14:textId="77777777" w:rsidR="001727CD" w:rsidRDefault="001727CD" w:rsidP="001727C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Byle</w:t>
      </w:r>
      <w:proofErr w:type="spellEnd"/>
      <w:r>
        <w:rPr>
          <w:rFonts w:cs="Times New Roman"/>
          <w:szCs w:val="24"/>
        </w:rPr>
        <w:t xml:space="preserve">, cutler(q.v.), Richard </w:t>
      </w:r>
      <w:proofErr w:type="spellStart"/>
      <w:r>
        <w:rPr>
          <w:rFonts w:cs="Times New Roman"/>
          <w:szCs w:val="24"/>
        </w:rPr>
        <w:t>Cobold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 and Walter </w:t>
      </w:r>
      <w:proofErr w:type="spellStart"/>
      <w:r>
        <w:rPr>
          <w:rFonts w:cs="Times New Roman"/>
          <w:szCs w:val="24"/>
        </w:rPr>
        <w:t>Walssh</w:t>
      </w:r>
      <w:proofErr w:type="spellEnd"/>
      <w:r>
        <w:rPr>
          <w:rFonts w:cs="Times New Roman"/>
          <w:szCs w:val="24"/>
        </w:rPr>
        <w:t>,</w:t>
      </w:r>
    </w:p>
    <w:p w14:paraId="4295E1F0" w14:textId="77777777" w:rsidR="001727CD" w:rsidRDefault="001727CD" w:rsidP="001727C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friser</w:t>
      </w:r>
      <w:proofErr w:type="spellEnd"/>
      <w:r>
        <w:rPr>
          <w:rFonts w:cs="Times New Roman"/>
          <w:szCs w:val="24"/>
        </w:rPr>
        <w:t xml:space="preserve">(q.v.), all of London, were bound in 100 marks for the good </w:t>
      </w:r>
      <w:proofErr w:type="spellStart"/>
      <w:r>
        <w:rPr>
          <w:rFonts w:cs="Times New Roman"/>
          <w:szCs w:val="24"/>
        </w:rPr>
        <w:t>behaviour</w:t>
      </w:r>
      <w:proofErr w:type="spellEnd"/>
    </w:p>
    <w:p w14:paraId="0B09966C" w14:textId="77777777" w:rsidR="001727CD" w:rsidRDefault="001727CD" w:rsidP="001727C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Dowble</w:t>
      </w:r>
      <w:proofErr w:type="spellEnd"/>
      <w:r>
        <w:rPr>
          <w:rFonts w:cs="Times New Roman"/>
          <w:szCs w:val="24"/>
        </w:rPr>
        <w:t xml:space="preserve"> towards John Whitby, 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on Cornhill(q.v.).</w:t>
      </w:r>
    </w:p>
    <w:p w14:paraId="09DC65BC" w14:textId="77777777" w:rsidR="001727CD" w:rsidRDefault="001727CD" w:rsidP="001727CD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67378F1F" w14:textId="77777777" w:rsidR="001727CD" w:rsidRDefault="001727CD" w:rsidP="001727CD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9)</w:t>
      </w:r>
    </w:p>
    <w:p w14:paraId="597A9072" w14:textId="77777777" w:rsidR="001727CD" w:rsidRDefault="001727CD" w:rsidP="001727CD">
      <w:pPr>
        <w:pStyle w:val="NoSpacing"/>
        <w:rPr>
          <w:rFonts w:cs="Times New Roman"/>
          <w:szCs w:val="24"/>
        </w:rPr>
      </w:pPr>
    </w:p>
    <w:p w14:paraId="4E044CBD" w14:textId="77777777" w:rsidR="001727CD" w:rsidRDefault="001727CD" w:rsidP="001727CD">
      <w:pPr>
        <w:pStyle w:val="NoSpacing"/>
        <w:rPr>
          <w:rFonts w:cs="Times New Roman"/>
          <w:szCs w:val="24"/>
        </w:rPr>
      </w:pPr>
    </w:p>
    <w:p w14:paraId="1600DB02" w14:textId="77777777" w:rsidR="001727CD" w:rsidRDefault="001727CD" w:rsidP="00172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2022</w:t>
      </w:r>
    </w:p>
    <w:p w14:paraId="04DDE4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68EE1" w14:textId="77777777" w:rsidR="001727CD" w:rsidRDefault="001727CD" w:rsidP="009139A6">
      <w:r>
        <w:separator/>
      </w:r>
    </w:p>
  </w:endnote>
  <w:endnote w:type="continuationSeparator" w:id="0">
    <w:p w14:paraId="2AEE8D07" w14:textId="77777777" w:rsidR="001727CD" w:rsidRDefault="001727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BBB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9A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80B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803CC" w14:textId="77777777" w:rsidR="001727CD" w:rsidRDefault="001727CD" w:rsidP="009139A6">
      <w:r>
        <w:separator/>
      </w:r>
    </w:p>
  </w:footnote>
  <w:footnote w:type="continuationSeparator" w:id="0">
    <w:p w14:paraId="6056825D" w14:textId="77777777" w:rsidR="001727CD" w:rsidRDefault="001727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77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B7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AF0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CD"/>
    <w:rsid w:val="000666E0"/>
    <w:rsid w:val="001727C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6F4C"/>
  <w15:chartTrackingRefBased/>
  <w15:docId w15:val="{7DD995EC-5BF4-48D9-951D-EE58ED17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2022-11-09T13:55:00Z</dcterms:created>
  <dcterms:modified xsi:type="dcterms:W3CDTF">2022-11-09T13:56:00Z</dcterms:modified>
</cp:coreProperties>
</file>