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E433F4" w14:textId="77777777" w:rsidR="00806385" w:rsidRDefault="00806385" w:rsidP="0080638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STACHESDEN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fl.1414)</w:t>
      </w:r>
    </w:p>
    <w:p w14:paraId="4DA9B9BC" w14:textId="77777777" w:rsidR="00806385" w:rsidRDefault="00806385" w:rsidP="0080638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 Baker.</w:t>
      </w:r>
    </w:p>
    <w:p w14:paraId="03472D94" w14:textId="77777777" w:rsidR="00806385" w:rsidRDefault="00806385" w:rsidP="00806385">
      <w:pPr>
        <w:rPr>
          <w:rFonts w:ascii="Times New Roman" w:hAnsi="Times New Roman" w:cs="Times New Roman"/>
          <w:sz w:val="24"/>
          <w:szCs w:val="24"/>
        </w:rPr>
      </w:pPr>
    </w:p>
    <w:p w14:paraId="5CAC4242" w14:textId="77777777" w:rsidR="00806385" w:rsidRDefault="00806385" w:rsidP="00806385">
      <w:pPr>
        <w:rPr>
          <w:rFonts w:ascii="Times New Roman" w:hAnsi="Times New Roman" w:cs="Times New Roman"/>
          <w:sz w:val="24"/>
          <w:szCs w:val="24"/>
        </w:rPr>
      </w:pPr>
    </w:p>
    <w:p w14:paraId="5776C05C" w14:textId="77777777" w:rsidR="00806385" w:rsidRDefault="00806385" w:rsidP="0080638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Son:   John(q.v.).</w:t>
      </w:r>
    </w:p>
    <w:p w14:paraId="01BE66DD" w14:textId="77777777" w:rsidR="00806385" w:rsidRDefault="00806385" w:rsidP="0080638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(“Life and Death: A Study of the Wills and Testaments of Men and Women in London and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p.224)</w:t>
      </w:r>
    </w:p>
    <w:p w14:paraId="007CCCCF" w14:textId="77777777" w:rsidR="00806385" w:rsidRPr="004C023A" w:rsidRDefault="00806385" w:rsidP="00806385">
      <w:pPr>
        <w:rPr>
          <w:rFonts w:ascii="Times New Roman" w:hAnsi="Times New Roman" w:cs="Times New Roman"/>
          <w:sz w:val="24"/>
          <w:szCs w:val="24"/>
        </w:rPr>
      </w:pPr>
    </w:p>
    <w:p w14:paraId="4EC9CE3C" w14:textId="77777777" w:rsidR="00806385" w:rsidRDefault="00806385" w:rsidP="00806385">
      <w:pPr>
        <w:rPr>
          <w:rFonts w:ascii="Times New Roman" w:hAnsi="Times New Roman" w:cs="Times New Roman"/>
          <w:sz w:val="24"/>
          <w:szCs w:val="24"/>
        </w:rPr>
      </w:pPr>
    </w:p>
    <w:p w14:paraId="2EF9A4A4" w14:textId="77777777" w:rsidR="00806385" w:rsidRDefault="00806385" w:rsidP="00806385">
      <w:pPr>
        <w:rPr>
          <w:rFonts w:ascii="Times New Roman" w:hAnsi="Times New Roman" w:cs="Times New Roman"/>
          <w:sz w:val="24"/>
          <w:szCs w:val="24"/>
        </w:rPr>
      </w:pPr>
    </w:p>
    <w:p w14:paraId="3A2DEDF0" w14:textId="77777777" w:rsidR="00806385" w:rsidRDefault="00806385" w:rsidP="0080638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1414</w:t>
      </w:r>
      <w:r>
        <w:rPr>
          <w:rFonts w:ascii="Times New Roman" w:hAnsi="Times New Roman" w:cs="Times New Roman"/>
          <w:sz w:val="24"/>
          <w:szCs w:val="24"/>
        </w:rPr>
        <w:tab/>
        <w:t>He left his red-covered primer to John.    (ibid.)</w:t>
      </w:r>
    </w:p>
    <w:p w14:paraId="0F0DD92C" w14:textId="77777777" w:rsidR="00806385" w:rsidRDefault="00806385" w:rsidP="00806385">
      <w:pPr>
        <w:rPr>
          <w:rFonts w:ascii="Times New Roman" w:hAnsi="Times New Roman" w:cs="Times New Roman"/>
          <w:sz w:val="24"/>
          <w:szCs w:val="24"/>
        </w:rPr>
      </w:pPr>
    </w:p>
    <w:p w14:paraId="21511D51" w14:textId="77777777" w:rsidR="00806385" w:rsidRDefault="00806385" w:rsidP="00806385">
      <w:pPr>
        <w:rPr>
          <w:rFonts w:ascii="Times New Roman" w:hAnsi="Times New Roman" w:cs="Times New Roman"/>
          <w:sz w:val="24"/>
          <w:szCs w:val="24"/>
        </w:rPr>
      </w:pPr>
    </w:p>
    <w:p w14:paraId="3FDE65F9" w14:textId="77777777" w:rsidR="00806385" w:rsidRDefault="00806385" w:rsidP="0080638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August 2021</w:t>
      </w:r>
    </w:p>
    <w:p w14:paraId="1521AEB2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05E074" w14:textId="77777777" w:rsidR="00806385" w:rsidRDefault="00806385" w:rsidP="009139A6">
      <w:r>
        <w:separator/>
      </w:r>
    </w:p>
  </w:endnote>
  <w:endnote w:type="continuationSeparator" w:id="0">
    <w:p w14:paraId="71D5BEE3" w14:textId="77777777" w:rsidR="00806385" w:rsidRDefault="0080638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45BDD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1332C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D6884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379C82" w14:textId="77777777" w:rsidR="00806385" w:rsidRDefault="00806385" w:rsidP="009139A6">
      <w:r>
        <w:separator/>
      </w:r>
    </w:p>
  </w:footnote>
  <w:footnote w:type="continuationSeparator" w:id="0">
    <w:p w14:paraId="698F2BD8" w14:textId="77777777" w:rsidR="00806385" w:rsidRDefault="0080638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0ADDF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A7030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41EDD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385"/>
    <w:rsid w:val="000666E0"/>
    <w:rsid w:val="002510B7"/>
    <w:rsid w:val="005C130B"/>
    <w:rsid w:val="00806385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545C5C"/>
  <w15:chartTrackingRefBased/>
  <w15:docId w15:val="{48D3FE77-B002-49EA-A8D3-6207F4F92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6385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57</Words>
  <Characters>330</Characters>
  <Application>Microsoft Office Word</Application>
  <DocSecurity>0</DocSecurity>
  <Lines>2</Lines>
  <Paragraphs>1</Paragraphs>
  <ScaleCrop>false</ScaleCrop>
  <Company/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2021-09-14T21:09:00Z</dcterms:created>
  <dcterms:modified xsi:type="dcterms:W3CDTF">2021-09-14T21:10:00Z</dcterms:modified>
</cp:coreProperties>
</file>