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4EBAD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STACHESDEN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d.1414)</w:t>
      </w:r>
    </w:p>
    <w:p w14:paraId="5D221A4C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Baker.</w:t>
      </w:r>
    </w:p>
    <w:p w14:paraId="0057B645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834AE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9D938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4DF11B0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7CB64654" w14:textId="77777777" w:rsidR="007C4084" w:rsidRDefault="007C4084" w:rsidP="007C408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pp.72 n.29 and 260)</w:t>
      </w:r>
    </w:p>
    <w:p w14:paraId="77B509F6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(ibid.p.260)</w:t>
      </w:r>
    </w:p>
    <w:p w14:paraId="774C0F89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CEDA3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54B39" w14:textId="77777777" w:rsidR="007C4084" w:rsidRDefault="007C4084" w:rsidP="007C4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0F7092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E7460" w14:textId="77777777" w:rsidR="007C4084" w:rsidRDefault="007C4084" w:rsidP="009139A6">
      <w:r>
        <w:separator/>
      </w:r>
    </w:p>
  </w:endnote>
  <w:endnote w:type="continuationSeparator" w:id="0">
    <w:p w14:paraId="595E60DA" w14:textId="77777777" w:rsidR="007C4084" w:rsidRDefault="007C40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356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2C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51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EC5AC" w14:textId="77777777" w:rsidR="007C4084" w:rsidRDefault="007C4084" w:rsidP="009139A6">
      <w:r>
        <w:separator/>
      </w:r>
    </w:p>
  </w:footnote>
  <w:footnote w:type="continuationSeparator" w:id="0">
    <w:p w14:paraId="306DDE24" w14:textId="77777777" w:rsidR="007C4084" w:rsidRDefault="007C40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5F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D9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EE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84"/>
    <w:rsid w:val="000666E0"/>
    <w:rsid w:val="002510B7"/>
    <w:rsid w:val="005C130B"/>
    <w:rsid w:val="007C408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E949"/>
  <w15:chartTrackingRefBased/>
  <w15:docId w15:val="{B2F56604-CC8A-4991-BB23-5602EEBB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2021-05-06T08:52:00Z</dcterms:created>
  <dcterms:modified xsi:type="dcterms:W3CDTF">2021-05-06T08:53:00Z</dcterms:modified>
</cp:coreProperties>
</file>