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F4213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STACHESDEN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69068866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AABA56B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</w:p>
    <w:p w14:paraId="65F5D714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</w:p>
    <w:p w14:paraId="234918F9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Stachesden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baker(q.v.).</w:t>
      </w:r>
    </w:p>
    <w:p w14:paraId="464FC1DA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p.225)</w:t>
      </w:r>
    </w:p>
    <w:p w14:paraId="7CCCA747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</w:p>
    <w:p w14:paraId="523A3BE3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</w:p>
    <w:p w14:paraId="1F185F4A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His father left him his red-covered primer.   (ibid.)</w:t>
      </w:r>
    </w:p>
    <w:p w14:paraId="050C5BF9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</w:p>
    <w:p w14:paraId="46311AE0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</w:p>
    <w:p w14:paraId="64E0DEC9" w14:textId="77777777" w:rsidR="00202705" w:rsidRDefault="00202705" w:rsidP="00202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August 2021</w:t>
      </w:r>
    </w:p>
    <w:p w14:paraId="340E63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D6E45" w14:textId="77777777" w:rsidR="00202705" w:rsidRDefault="00202705" w:rsidP="009139A6">
      <w:r>
        <w:separator/>
      </w:r>
    </w:p>
  </w:endnote>
  <w:endnote w:type="continuationSeparator" w:id="0">
    <w:p w14:paraId="7C5748F0" w14:textId="77777777" w:rsidR="00202705" w:rsidRDefault="002027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9D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64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EDF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F156E" w14:textId="77777777" w:rsidR="00202705" w:rsidRDefault="00202705" w:rsidP="009139A6">
      <w:r>
        <w:separator/>
      </w:r>
    </w:p>
  </w:footnote>
  <w:footnote w:type="continuationSeparator" w:id="0">
    <w:p w14:paraId="690C413B" w14:textId="77777777" w:rsidR="00202705" w:rsidRDefault="002027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A4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604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5B7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05"/>
    <w:rsid w:val="000666E0"/>
    <w:rsid w:val="0020270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AC3C"/>
  <w15:chartTrackingRefBased/>
  <w15:docId w15:val="{B8194B8F-326A-43C5-9789-717BE149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70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2021-09-14T21:11:00Z</dcterms:created>
  <dcterms:modified xsi:type="dcterms:W3CDTF">2021-09-14T21:11:00Z</dcterms:modified>
</cp:coreProperties>
</file>