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AEBDD" w14:textId="77777777" w:rsidR="00584295" w:rsidRDefault="00584295" w:rsidP="005842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STABYLLE</w:t>
      </w:r>
      <w:r>
        <w:rPr>
          <w:rFonts w:ascii="Times New Roman" w:hAnsi="Times New Roman" w:cs="Times New Roman"/>
        </w:rPr>
        <w:t xml:space="preserve">        (fl.1484)</w:t>
      </w:r>
    </w:p>
    <w:p w14:paraId="181721C7" w14:textId="77777777" w:rsidR="00584295" w:rsidRDefault="00584295" w:rsidP="005842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Great Waltham, Essex. Labourer.</w:t>
      </w:r>
    </w:p>
    <w:p w14:paraId="4A779461" w14:textId="77777777" w:rsidR="00584295" w:rsidRDefault="00584295" w:rsidP="00584295">
      <w:pPr>
        <w:rPr>
          <w:rFonts w:ascii="Times New Roman" w:hAnsi="Times New Roman" w:cs="Times New Roman"/>
        </w:rPr>
      </w:pPr>
    </w:p>
    <w:p w14:paraId="68841E59" w14:textId="77777777" w:rsidR="00584295" w:rsidRDefault="00584295" w:rsidP="00584295">
      <w:pPr>
        <w:rPr>
          <w:rFonts w:ascii="Times New Roman" w:hAnsi="Times New Roman" w:cs="Times New Roman"/>
        </w:rPr>
      </w:pPr>
    </w:p>
    <w:p w14:paraId="2F8D1B0B" w14:textId="77777777" w:rsidR="00584295" w:rsidRDefault="00584295" w:rsidP="005842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Unknown </w:t>
      </w:r>
      <w:proofErr w:type="spellStart"/>
      <w:r>
        <w:rPr>
          <w:rFonts w:ascii="Times New Roman" w:hAnsi="Times New Roman" w:cs="Times New Roman"/>
        </w:rPr>
        <w:t>Lyghtfote</w:t>
      </w:r>
      <w:proofErr w:type="spellEnd"/>
      <w:r>
        <w:rPr>
          <w:rFonts w:ascii="Times New Roman" w:hAnsi="Times New Roman" w:cs="Times New Roman"/>
        </w:rPr>
        <w:t xml:space="preserve">(q.v.) and Henry </w:t>
      </w:r>
      <w:proofErr w:type="spellStart"/>
      <w:r>
        <w:rPr>
          <w:rFonts w:ascii="Times New Roman" w:hAnsi="Times New Roman" w:cs="Times New Roman"/>
        </w:rPr>
        <w:t>Lyghtfote</w:t>
      </w:r>
      <w:proofErr w:type="spellEnd"/>
      <w:r>
        <w:rPr>
          <w:rFonts w:ascii="Times New Roman" w:hAnsi="Times New Roman" w:cs="Times New Roman"/>
        </w:rPr>
        <w:t>(q.v.), as the executors of</w:t>
      </w:r>
    </w:p>
    <w:p w14:paraId="53533F40" w14:textId="77777777" w:rsidR="00584295" w:rsidRDefault="00584295" w:rsidP="005842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Lyghtfote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Stebbing</w:t>
      </w:r>
      <w:proofErr w:type="spellEnd"/>
      <w:r>
        <w:rPr>
          <w:rFonts w:ascii="Times New Roman" w:hAnsi="Times New Roman" w:cs="Times New Roman"/>
        </w:rPr>
        <w:t>(q.v.), brought a plaint of debt against him,</w:t>
      </w:r>
    </w:p>
    <w:p w14:paraId="3BAE5450" w14:textId="77777777" w:rsidR="00584295" w:rsidRDefault="00584295" w:rsidP="0058429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Richard Ford of </w:t>
      </w:r>
      <w:proofErr w:type="spellStart"/>
      <w:r>
        <w:rPr>
          <w:rFonts w:ascii="Times New Roman" w:hAnsi="Times New Roman" w:cs="Times New Roman"/>
        </w:rPr>
        <w:t>Bardfield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Saling</w:t>
      </w:r>
      <w:proofErr w:type="spellEnd"/>
      <w:r>
        <w:rPr>
          <w:rFonts w:ascii="Times New Roman" w:hAnsi="Times New Roman" w:cs="Times New Roman"/>
        </w:rPr>
        <w:t xml:space="preserve">(q.v.), Robert Swan of Little Dunmow(q.v.), Robert </w:t>
      </w:r>
      <w:proofErr w:type="spellStart"/>
      <w:r>
        <w:rPr>
          <w:rFonts w:ascii="Times New Roman" w:hAnsi="Times New Roman" w:cs="Times New Roman"/>
        </w:rPr>
        <w:t>Fynchen</w:t>
      </w:r>
      <w:proofErr w:type="spellEnd"/>
      <w:r>
        <w:rPr>
          <w:rFonts w:ascii="Times New Roman" w:hAnsi="Times New Roman" w:cs="Times New Roman"/>
        </w:rPr>
        <w:t xml:space="preserve"> of Great Waltham(q.v.) and 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Wodam</w:t>
      </w:r>
      <w:proofErr w:type="spellEnd"/>
      <w:r>
        <w:rPr>
          <w:rFonts w:ascii="Times New Roman" w:hAnsi="Times New Roman" w:cs="Times New Roman"/>
        </w:rPr>
        <w:t xml:space="preserve"> of Great Waltham(q.v.).</w:t>
      </w:r>
    </w:p>
    <w:p w14:paraId="29E567A4" w14:textId="77777777" w:rsidR="00584295" w:rsidRDefault="00584295" w:rsidP="005842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0C5CB9A" w14:textId="77777777" w:rsidR="00584295" w:rsidRDefault="00584295" w:rsidP="00584295">
      <w:pPr>
        <w:rPr>
          <w:rFonts w:ascii="Times New Roman" w:hAnsi="Times New Roman" w:cs="Times New Roman"/>
        </w:rPr>
      </w:pPr>
    </w:p>
    <w:p w14:paraId="1F20C8A9" w14:textId="77777777" w:rsidR="00584295" w:rsidRDefault="00584295" w:rsidP="00584295">
      <w:pPr>
        <w:rPr>
          <w:rFonts w:ascii="Times New Roman" w:hAnsi="Times New Roman" w:cs="Times New Roman"/>
        </w:rPr>
      </w:pPr>
    </w:p>
    <w:p w14:paraId="47BEBC95" w14:textId="77777777" w:rsidR="00584295" w:rsidRDefault="00584295" w:rsidP="005842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March 2018</w:t>
      </w:r>
    </w:p>
    <w:p w14:paraId="04B45E77" w14:textId="77777777" w:rsidR="006B2F86" w:rsidRPr="00E71FC3" w:rsidRDefault="0058429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E6105" w14:textId="77777777" w:rsidR="00584295" w:rsidRDefault="00584295" w:rsidP="00E71FC3">
      <w:r>
        <w:separator/>
      </w:r>
    </w:p>
  </w:endnote>
  <w:endnote w:type="continuationSeparator" w:id="0">
    <w:p w14:paraId="7C88030E" w14:textId="77777777" w:rsidR="00584295" w:rsidRDefault="0058429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E3EA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89CF3" w14:textId="77777777" w:rsidR="00584295" w:rsidRDefault="00584295" w:rsidP="00E71FC3">
      <w:r>
        <w:separator/>
      </w:r>
    </w:p>
  </w:footnote>
  <w:footnote w:type="continuationSeparator" w:id="0">
    <w:p w14:paraId="178C51E7" w14:textId="77777777" w:rsidR="00584295" w:rsidRDefault="0058429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95"/>
    <w:rsid w:val="001A7C09"/>
    <w:rsid w:val="00577BD5"/>
    <w:rsid w:val="0058429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D0264"/>
  <w15:chartTrackingRefBased/>
  <w15:docId w15:val="{F376788D-939A-437F-95E5-933E9CF0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429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842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2018-03-30T20:56:00Z</dcterms:created>
  <dcterms:modified xsi:type="dcterms:W3CDTF">2018-03-30T20:56:00Z</dcterms:modified>
</cp:coreProperties>
</file>