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B2F1B" w14:textId="77777777" w:rsidR="003C1B6E" w:rsidRDefault="003C1B6E" w:rsidP="003C1B6E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STABULL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5A8B0DA0" w14:textId="77777777" w:rsidR="003C1B6E" w:rsidRDefault="003C1B6E" w:rsidP="003C1B6E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of Waltham, Essex. Yeoman.</w:t>
      </w:r>
    </w:p>
    <w:p w14:paraId="2396A5C4" w14:textId="77777777" w:rsidR="003C1B6E" w:rsidRDefault="003C1B6E" w:rsidP="003C1B6E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65622698" w14:textId="77777777" w:rsidR="003C1B6E" w:rsidRDefault="003C1B6E" w:rsidP="003C1B6E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016F7F9F" w14:textId="77777777" w:rsidR="003C1B6E" w:rsidRDefault="003C1B6E" w:rsidP="003C1B6E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>John Arthur(q.v.) brought a plaint of debt against him and four others.</w:t>
      </w:r>
    </w:p>
    <w:p w14:paraId="2D7FA78B" w14:textId="77777777" w:rsidR="003C1B6E" w:rsidRDefault="003C1B6E" w:rsidP="003C1B6E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07383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>)</w:t>
      </w:r>
    </w:p>
    <w:p w14:paraId="154B3C7E" w14:textId="77777777" w:rsidR="003C1B6E" w:rsidRDefault="003C1B6E" w:rsidP="003C1B6E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025C6736" w14:textId="77777777" w:rsidR="003C1B6E" w:rsidRDefault="003C1B6E" w:rsidP="003C1B6E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2DF02BA4" w14:textId="77777777" w:rsidR="003C1B6E" w:rsidRDefault="003C1B6E" w:rsidP="003C1B6E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6 August 2022</w:t>
      </w:r>
    </w:p>
    <w:p w14:paraId="30882C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DC11B" w14:textId="77777777" w:rsidR="003C1B6E" w:rsidRDefault="003C1B6E" w:rsidP="009139A6">
      <w:r>
        <w:separator/>
      </w:r>
    </w:p>
  </w:endnote>
  <w:endnote w:type="continuationSeparator" w:id="0">
    <w:p w14:paraId="05A67C97" w14:textId="77777777" w:rsidR="003C1B6E" w:rsidRDefault="003C1B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A8E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7BA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687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9D52D" w14:textId="77777777" w:rsidR="003C1B6E" w:rsidRDefault="003C1B6E" w:rsidP="009139A6">
      <w:r>
        <w:separator/>
      </w:r>
    </w:p>
  </w:footnote>
  <w:footnote w:type="continuationSeparator" w:id="0">
    <w:p w14:paraId="3B7B7C70" w14:textId="77777777" w:rsidR="003C1B6E" w:rsidRDefault="003C1B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57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285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CA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6E"/>
    <w:rsid w:val="000666E0"/>
    <w:rsid w:val="002510B7"/>
    <w:rsid w:val="003C1B6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1BF4E"/>
  <w15:chartTrackingRefBased/>
  <w15:docId w15:val="{61F24FA9-F5D5-4D5E-86BD-014D7EA92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C1B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2023-02-21T21:02:00Z</dcterms:created>
  <dcterms:modified xsi:type="dcterms:W3CDTF">2023-02-21T21:03:00Z</dcterms:modified>
</cp:coreProperties>
</file>