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6D3" w:rsidRDefault="003A16D3" w:rsidP="003A16D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STABULL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A16D3" w:rsidRDefault="003A16D3" w:rsidP="003A16D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Northampton. Weaver.</w:t>
      </w:r>
    </w:p>
    <w:p w:rsidR="003A16D3" w:rsidRDefault="003A16D3" w:rsidP="003A16D3">
      <w:pPr>
        <w:rPr>
          <w:rFonts w:ascii="Times New Roman" w:eastAsia="Calibri" w:hAnsi="Times New Roman" w:cs="Times New Roman"/>
        </w:rPr>
      </w:pPr>
    </w:p>
    <w:p w:rsidR="003A16D3" w:rsidRDefault="003A16D3" w:rsidP="003A16D3">
      <w:pPr>
        <w:rPr>
          <w:rFonts w:ascii="Times New Roman" w:eastAsia="Calibri" w:hAnsi="Times New Roman" w:cs="Times New Roman"/>
        </w:rPr>
      </w:pPr>
    </w:p>
    <w:p w:rsidR="003A16D3" w:rsidRDefault="003A16D3" w:rsidP="003A16D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Catesby of </w:t>
      </w:r>
      <w:proofErr w:type="spellStart"/>
      <w:r>
        <w:rPr>
          <w:rFonts w:ascii="Times New Roman" w:eastAsia="Calibri" w:hAnsi="Times New Roman" w:cs="Times New Roman"/>
        </w:rPr>
        <w:t>Althorp</w:t>
      </w:r>
      <w:proofErr w:type="spellEnd"/>
      <w:r>
        <w:rPr>
          <w:rFonts w:ascii="Times New Roman" w:eastAsia="Calibri" w:hAnsi="Times New Roman" w:cs="Times New Roman"/>
        </w:rPr>
        <w:t>(q.v.) brought a plaint of debt against him and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Thomas Yon of Wotton(q.v.).</w:t>
      </w:r>
    </w:p>
    <w:p w:rsidR="003A16D3" w:rsidRDefault="003A16D3" w:rsidP="003A16D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3A16D3" w:rsidRDefault="003A16D3" w:rsidP="003A16D3">
      <w:pPr>
        <w:rPr>
          <w:rFonts w:ascii="Times New Roman" w:eastAsia="Calibri" w:hAnsi="Times New Roman" w:cs="Times New Roman"/>
        </w:rPr>
      </w:pPr>
    </w:p>
    <w:p w:rsidR="003A16D3" w:rsidRDefault="003A16D3" w:rsidP="003A16D3">
      <w:pPr>
        <w:rPr>
          <w:rFonts w:ascii="Times New Roman" w:eastAsia="Calibri" w:hAnsi="Times New Roman" w:cs="Times New Roman"/>
        </w:rPr>
      </w:pPr>
    </w:p>
    <w:p w:rsidR="003A16D3" w:rsidRPr="00311DE1" w:rsidRDefault="003A16D3" w:rsidP="003A16D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31 May 2017</w:t>
      </w:r>
    </w:p>
    <w:p w:rsidR="006B2F86" w:rsidRPr="00E71FC3" w:rsidRDefault="003A16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6D3" w:rsidRDefault="003A16D3" w:rsidP="00E71FC3">
      <w:r>
        <w:separator/>
      </w:r>
    </w:p>
  </w:endnote>
  <w:endnote w:type="continuationSeparator" w:id="0">
    <w:p w:rsidR="003A16D3" w:rsidRDefault="003A16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6D3" w:rsidRDefault="003A16D3" w:rsidP="00E71FC3">
      <w:r>
        <w:separator/>
      </w:r>
    </w:p>
  </w:footnote>
  <w:footnote w:type="continuationSeparator" w:id="0">
    <w:p w:rsidR="003A16D3" w:rsidRDefault="003A16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6D3"/>
    <w:rsid w:val="001A7C09"/>
    <w:rsid w:val="003A16D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7566D2-6B1C-4EC3-9DAD-318046B2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A16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2017-06-03T19:51:00Z</dcterms:created>
  <dcterms:modified xsi:type="dcterms:W3CDTF">2017-06-03T19:51:00Z</dcterms:modified>
</cp:coreProperties>
</file>