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826" w:rsidRPr="004C6E73" w:rsidRDefault="00856826" w:rsidP="00856826">
      <w:pPr>
        <w:pStyle w:val="NoSpacing"/>
      </w:pPr>
      <w:r w:rsidRPr="004C6E73">
        <w:rPr>
          <w:u w:val="single"/>
        </w:rPr>
        <w:t>John of the STABULL</w:t>
      </w:r>
      <w:r w:rsidRPr="004C6E73">
        <w:t xml:space="preserve">      </w:t>
      </w:r>
    </w:p>
    <w:p w:rsidR="00856826" w:rsidRDefault="00856826" w:rsidP="00856826">
      <w:pPr>
        <w:pStyle w:val="NoSpacing"/>
      </w:pPr>
      <w:r>
        <w:t>Man-at-arms.</w:t>
      </w:r>
    </w:p>
    <w:p w:rsidR="00856826" w:rsidRDefault="00856826" w:rsidP="00856826">
      <w:pPr>
        <w:pStyle w:val="NoSpacing"/>
      </w:pPr>
    </w:p>
    <w:p w:rsidR="00856826" w:rsidRDefault="00856826" w:rsidP="00856826">
      <w:pPr>
        <w:pStyle w:val="NoSpacing"/>
      </w:pPr>
    </w:p>
    <w:p w:rsidR="00856826" w:rsidRPr="004C6E73" w:rsidRDefault="00856826" w:rsidP="0085682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56826" w:rsidRDefault="00856826" w:rsidP="0085682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856826" w:rsidRDefault="00856826" w:rsidP="00856826">
      <w:pPr>
        <w:pStyle w:val="NoSpacing"/>
      </w:pPr>
    </w:p>
    <w:p w:rsidR="00856826" w:rsidRDefault="00856826" w:rsidP="00856826">
      <w:pPr>
        <w:pStyle w:val="NoSpacing"/>
      </w:pPr>
    </w:p>
    <w:p w:rsidR="00856826" w:rsidRDefault="00856826" w:rsidP="00856826">
      <w:pPr>
        <w:pStyle w:val="NoSpacing"/>
      </w:pPr>
      <w:r>
        <w:t>2 July 2016</w:t>
      </w:r>
    </w:p>
    <w:p w:rsidR="006B2F86" w:rsidRPr="00E71FC3" w:rsidRDefault="008568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826" w:rsidRDefault="00856826" w:rsidP="00E71FC3">
      <w:pPr>
        <w:spacing w:after="0" w:line="240" w:lineRule="auto"/>
      </w:pPr>
      <w:r>
        <w:separator/>
      </w:r>
    </w:p>
  </w:endnote>
  <w:endnote w:type="continuationSeparator" w:id="0">
    <w:p w:rsidR="00856826" w:rsidRDefault="008568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826" w:rsidRDefault="00856826" w:rsidP="00E71FC3">
      <w:pPr>
        <w:spacing w:after="0" w:line="240" w:lineRule="auto"/>
      </w:pPr>
      <w:r>
        <w:separator/>
      </w:r>
    </w:p>
  </w:footnote>
  <w:footnote w:type="continuationSeparator" w:id="0">
    <w:p w:rsidR="00856826" w:rsidRDefault="008568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26"/>
    <w:rsid w:val="001A7C09"/>
    <w:rsid w:val="00733BE7"/>
    <w:rsid w:val="0085682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EF338-7DA1-48AD-B76E-E898A5FC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5682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2016-08-26T15:56:00Z</dcterms:created>
  <dcterms:modified xsi:type="dcterms:W3CDTF">2016-08-26T15:58:00Z</dcterms:modified>
</cp:coreProperties>
</file>