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3162" w:rsidRDefault="00373162" w:rsidP="00373162">
      <w:pPr>
        <w:pStyle w:val="NoSpacing"/>
      </w:pPr>
      <w:r>
        <w:rPr>
          <w:u w:val="single"/>
        </w:rPr>
        <w:t>Walter STABOLD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373162" w:rsidRDefault="00373162" w:rsidP="00373162">
      <w:pPr>
        <w:pStyle w:val="NoSpacing"/>
      </w:pPr>
    </w:p>
    <w:p w:rsidR="00373162" w:rsidRDefault="00373162" w:rsidP="00373162">
      <w:pPr>
        <w:pStyle w:val="NoSpacing"/>
      </w:pPr>
    </w:p>
    <w:p w:rsidR="00373162" w:rsidRDefault="00373162" w:rsidP="00373162">
      <w:pPr>
        <w:pStyle w:val="NoSpacing"/>
        <w:ind w:left="1440" w:hanging="1440"/>
      </w:pPr>
      <w:r>
        <w:t>11 Nov.1423</w:t>
      </w:r>
      <w:r>
        <w:tab/>
        <w:t>He was a juror on the inquisition post mortem held in Pershore into lands held by the late Joan Harley(q.v.) in Worcestershire.</w:t>
      </w:r>
    </w:p>
    <w:p w:rsidR="00373162" w:rsidRDefault="00373162" w:rsidP="00373162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22-262)</w:t>
      </w:r>
    </w:p>
    <w:p w:rsidR="00373162" w:rsidRDefault="00373162" w:rsidP="00373162">
      <w:pPr>
        <w:pStyle w:val="NoSpacing"/>
      </w:pPr>
    </w:p>
    <w:p w:rsidR="00373162" w:rsidRDefault="00373162" w:rsidP="00373162">
      <w:pPr>
        <w:pStyle w:val="NoSpacing"/>
      </w:pPr>
    </w:p>
    <w:p w:rsidR="00373162" w:rsidRDefault="00373162" w:rsidP="00373162">
      <w:pPr>
        <w:pStyle w:val="NoSpacing"/>
      </w:pPr>
      <w:r>
        <w:t>28 October 2017</w:t>
      </w:r>
    </w:p>
    <w:p w:rsidR="006B2F86" w:rsidRPr="00373162" w:rsidRDefault="00373162" w:rsidP="00E71FC3">
      <w:pPr>
        <w:pStyle w:val="NoSpacing"/>
      </w:pPr>
      <w:bookmarkStart w:id="0" w:name="_GoBack"/>
      <w:bookmarkEnd w:id="0"/>
    </w:p>
    <w:sectPr w:rsidR="006B2F86" w:rsidRPr="003731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3162" w:rsidRDefault="00373162" w:rsidP="00E71FC3">
      <w:pPr>
        <w:spacing w:after="0" w:line="240" w:lineRule="auto"/>
      </w:pPr>
      <w:r>
        <w:separator/>
      </w:r>
    </w:p>
  </w:endnote>
  <w:endnote w:type="continuationSeparator" w:id="0">
    <w:p w:rsidR="00373162" w:rsidRDefault="003731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3162" w:rsidRDefault="00373162" w:rsidP="00E71FC3">
      <w:pPr>
        <w:spacing w:after="0" w:line="240" w:lineRule="auto"/>
      </w:pPr>
      <w:r>
        <w:separator/>
      </w:r>
    </w:p>
  </w:footnote>
  <w:footnote w:type="continuationSeparator" w:id="0">
    <w:p w:rsidR="00373162" w:rsidRDefault="003731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162"/>
    <w:rsid w:val="001A7C09"/>
    <w:rsid w:val="0037316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C4DA2"/>
  <w15:chartTrackingRefBased/>
  <w15:docId w15:val="{3CD8B03D-4348-4C73-875A-5FCF63E5B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40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2017-10-28T20:29:00Z</dcterms:created>
  <dcterms:modified xsi:type="dcterms:W3CDTF">2017-10-28T20:30:00Z</dcterms:modified>
</cp:coreProperties>
</file>