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90AA6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159A">
        <w:rPr>
          <w:rFonts w:ascii="Times New Roman" w:hAnsi="Times New Roman" w:cs="Times New Roman"/>
          <w:sz w:val="24"/>
          <w:szCs w:val="24"/>
          <w:u w:val="single"/>
        </w:rPr>
        <w:t>Thomas STABLES</w:t>
      </w:r>
      <w:r w:rsidRPr="00C5159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5159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5159A">
        <w:rPr>
          <w:rFonts w:ascii="Times New Roman" w:hAnsi="Times New Roman" w:cs="Times New Roman"/>
          <w:sz w:val="24"/>
          <w:szCs w:val="24"/>
        </w:rPr>
        <w:t>fl.1495)</w:t>
      </w:r>
    </w:p>
    <w:p w14:paraId="10DA7087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159A">
        <w:rPr>
          <w:rFonts w:ascii="Times New Roman" w:hAnsi="Times New Roman" w:cs="Times New Roman"/>
          <w:sz w:val="24"/>
          <w:szCs w:val="24"/>
        </w:rPr>
        <w:t>of Sheriff Hutton. Scholar</w:t>
      </w:r>
      <w:proofErr w:type="gramStart"/>
      <w:r w:rsidRPr="00C5159A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Pr="00C5159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71BA603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BC990E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8915D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159A">
        <w:rPr>
          <w:rFonts w:ascii="Times New Roman" w:hAnsi="Times New Roman" w:cs="Times New Roman"/>
          <w:sz w:val="24"/>
          <w:szCs w:val="24"/>
        </w:rPr>
        <w:t>27 Jun.1495</w:t>
      </w:r>
      <w:r w:rsidRPr="00C5159A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5AFD9079" w14:textId="77777777" w:rsidR="00C5159A" w:rsidRPr="00C5159A" w:rsidRDefault="00C5159A" w:rsidP="00C5159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C5159A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C5159A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C5159A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C5159A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C5159A">
        <w:rPr>
          <w:rFonts w:ascii="Times New Roman" w:hAnsi="Times New Roman" w:cs="Times New Roman"/>
          <w:sz w:val="24"/>
          <w:szCs w:val="24"/>
        </w:rPr>
        <w:t>, pub. The Canterbury and York Society, 1974, p.83)</w:t>
      </w:r>
    </w:p>
    <w:p w14:paraId="4C9C5D2E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AF84C8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5A2AE" w14:textId="77777777" w:rsidR="00C5159A" w:rsidRPr="00C5159A" w:rsidRDefault="00C5159A" w:rsidP="00C515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159A">
        <w:rPr>
          <w:rFonts w:ascii="Times New Roman" w:hAnsi="Times New Roman" w:cs="Times New Roman"/>
          <w:sz w:val="24"/>
          <w:szCs w:val="24"/>
        </w:rPr>
        <w:t>6 September 2021</w:t>
      </w:r>
    </w:p>
    <w:p w14:paraId="06819ADF" w14:textId="77777777" w:rsidR="00BA00AB" w:rsidRPr="00C5159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515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6514E" w14:textId="77777777" w:rsidR="00C5159A" w:rsidRDefault="00C5159A" w:rsidP="009139A6">
      <w:r>
        <w:separator/>
      </w:r>
    </w:p>
  </w:endnote>
  <w:endnote w:type="continuationSeparator" w:id="0">
    <w:p w14:paraId="244D099D" w14:textId="77777777" w:rsidR="00C5159A" w:rsidRDefault="00C515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BD2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00A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1C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F1AC1" w14:textId="77777777" w:rsidR="00C5159A" w:rsidRDefault="00C5159A" w:rsidP="009139A6">
      <w:r>
        <w:separator/>
      </w:r>
    </w:p>
  </w:footnote>
  <w:footnote w:type="continuationSeparator" w:id="0">
    <w:p w14:paraId="3C56730A" w14:textId="77777777" w:rsidR="00C5159A" w:rsidRDefault="00C515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995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A57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E5F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159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F227C"/>
  <w15:chartTrackingRefBased/>
  <w15:docId w15:val="{E2B24F0D-C335-4F4F-9060-25457B9F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2021-11-04T21:49:00Z</dcterms:created>
  <dcterms:modified xsi:type="dcterms:W3CDTF">2021-11-04T21:50:00Z</dcterms:modified>
</cp:coreProperties>
</file>