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9FF" w:rsidRDefault="003259FF" w:rsidP="003259F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John STABLER</w:t>
      </w:r>
      <w:r>
        <w:rPr>
          <w:rFonts w:ascii="Times New Roman"/>
          <w:sz w:val="24"/>
          <w:szCs w:val="24"/>
        </w:rPr>
        <w:t xml:space="preserve">     (fl.1447)</w:t>
      </w:r>
    </w:p>
    <w:p w:rsidR="003259FF" w:rsidRDefault="003259FF" w:rsidP="003259F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Merchant.</w:t>
      </w:r>
      <w:proofErr w:type="gramEnd"/>
    </w:p>
    <w:p w:rsidR="003259FF" w:rsidRDefault="003259FF" w:rsidP="003259F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259FF" w:rsidRDefault="003259FF" w:rsidP="003259F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259FF" w:rsidRDefault="003259FF" w:rsidP="003259FF">
      <w:pPr>
        <w:pStyle w:val="Body"/>
        <w:ind w:left="78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>1447    He became a Freeman.   (R.F.Y. p.167)</w:t>
      </w:r>
    </w:p>
    <w:p w:rsidR="003259FF" w:rsidRDefault="003259FF" w:rsidP="003259F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3259FF" w:rsidRDefault="003259FF" w:rsidP="003259FF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Pr="00C009D8" w:rsidRDefault="003259FF" w:rsidP="003259FF">
      <w:pPr>
        <w:pStyle w:val="NoSpacing"/>
      </w:pPr>
      <w:r>
        <w:t>4 November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9FF" w:rsidRDefault="003259FF" w:rsidP="00920DE3">
      <w:pPr>
        <w:spacing w:after="0" w:line="240" w:lineRule="auto"/>
      </w:pPr>
      <w:r>
        <w:separator/>
      </w:r>
    </w:p>
  </w:endnote>
  <w:endnote w:type="continuationSeparator" w:id="0">
    <w:p w:rsidR="003259FF" w:rsidRDefault="003259F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9FF" w:rsidRDefault="003259FF" w:rsidP="00920DE3">
      <w:pPr>
        <w:spacing w:after="0" w:line="240" w:lineRule="auto"/>
      </w:pPr>
      <w:r>
        <w:separator/>
      </w:r>
    </w:p>
  </w:footnote>
  <w:footnote w:type="continuationSeparator" w:id="0">
    <w:p w:rsidR="003259FF" w:rsidRDefault="003259F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9FF"/>
    <w:rsid w:val="00120749"/>
    <w:rsid w:val="003259F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259F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3259F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2014-01-14T21:04:00Z</dcterms:created>
  <dcterms:modified xsi:type="dcterms:W3CDTF">2014-01-14T21:04:00Z</dcterms:modified>
</cp:coreProperties>
</file>