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B808E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STABLE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415FA206" w14:textId="23E25B92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Esholt Nunnery.</w:t>
      </w:r>
    </w:p>
    <w:p w14:paraId="0CD7A33D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E1395" w14:textId="3A76C6BC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465A4" w14:textId="77777777" w:rsidR="00000682" w:rsidRDefault="00000682" w:rsidP="00000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Holy Trinity, York,</w:t>
      </w:r>
    </w:p>
    <w:p w14:paraId="720C3AE3" w14:textId="77777777" w:rsidR="00000682" w:rsidRPr="00911497" w:rsidRDefault="00000682" w:rsidP="00000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79B2FCAD" w14:textId="5AA2B50D" w:rsidR="00000682" w:rsidRPr="00000682" w:rsidRDefault="00000682" w:rsidP="00BA4F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16620C5B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at the altar of the Blessed Virgin Mary in York</w:t>
      </w:r>
    </w:p>
    <w:p w14:paraId="4A80AEA3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45B88A2B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53995D20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675BC" w14:textId="77777777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F705B" w14:textId="2F08A2EB" w:rsidR="00BA4FAB" w:rsidRDefault="00BA4FAB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795EDA20" w14:textId="6C6517C9" w:rsidR="00000682" w:rsidRPr="003572CF" w:rsidRDefault="00000682" w:rsidP="00BA4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October 2021</w:t>
      </w:r>
    </w:p>
    <w:p w14:paraId="5862696B" w14:textId="46F642B4" w:rsidR="00BA00AB" w:rsidRPr="00BA4F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A4F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5561E" w14:textId="77777777" w:rsidR="00275E98" w:rsidRDefault="00275E98" w:rsidP="009139A6">
      <w:r>
        <w:separator/>
      </w:r>
    </w:p>
  </w:endnote>
  <w:endnote w:type="continuationSeparator" w:id="0">
    <w:p w14:paraId="45D9BA2F" w14:textId="77777777" w:rsidR="00275E98" w:rsidRDefault="00275E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E0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34E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71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9E1CE" w14:textId="77777777" w:rsidR="00275E98" w:rsidRDefault="00275E98" w:rsidP="009139A6">
      <w:r>
        <w:separator/>
      </w:r>
    </w:p>
  </w:footnote>
  <w:footnote w:type="continuationSeparator" w:id="0">
    <w:p w14:paraId="7196BCFD" w14:textId="77777777" w:rsidR="00275E98" w:rsidRDefault="00275E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BD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DC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E7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AB"/>
    <w:rsid w:val="00000682"/>
    <w:rsid w:val="000666E0"/>
    <w:rsid w:val="002510B7"/>
    <w:rsid w:val="00275E98"/>
    <w:rsid w:val="005C130B"/>
    <w:rsid w:val="00826F5C"/>
    <w:rsid w:val="009139A6"/>
    <w:rsid w:val="009448BB"/>
    <w:rsid w:val="00A3176C"/>
    <w:rsid w:val="00BA00AB"/>
    <w:rsid w:val="00BA4F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4424"/>
  <w15:chartTrackingRefBased/>
  <w15:docId w15:val="{AAF9D8DF-F831-4122-AAD3-9E520C5F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2021-03-19T12:41:00Z</dcterms:created>
  <dcterms:modified xsi:type="dcterms:W3CDTF">2021-10-04T09:18:00Z</dcterms:modified>
</cp:coreProperties>
</file>