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D8A2D" w14:textId="77777777" w:rsidR="00E500B9" w:rsidRDefault="00E500B9" w:rsidP="00E500B9">
      <w:pPr>
        <w:pStyle w:val="NoSpacing"/>
        <w:rPr>
          <w:rFonts w:cs="Times New Roman"/>
          <w:szCs w:val="24"/>
        </w:rPr>
      </w:pPr>
      <w:r>
        <w:rPr>
          <w:rFonts w:cs="Times New Roman"/>
          <w:szCs w:val="24"/>
          <w:u w:val="single"/>
        </w:rPr>
        <w:t>Thomas STABLE</w:t>
      </w:r>
      <w:r>
        <w:rPr>
          <w:rFonts w:cs="Times New Roman"/>
          <w:szCs w:val="24"/>
        </w:rPr>
        <w:t xml:space="preserve">       (fl.1498-9)</w:t>
      </w:r>
    </w:p>
    <w:p w14:paraId="485AAB5A" w14:textId="5377B68A" w:rsidR="00E500B9" w:rsidRDefault="00E500B9" w:rsidP="00E500B9">
      <w:pPr>
        <w:pStyle w:val="NoSpacing"/>
        <w:rPr>
          <w:rFonts w:cs="Times New Roman"/>
          <w:szCs w:val="24"/>
        </w:rPr>
      </w:pPr>
      <w:r>
        <w:rPr>
          <w:rFonts w:cs="Times New Roman"/>
          <w:szCs w:val="24"/>
        </w:rPr>
        <w:t xml:space="preserve">of London. Apprentice </w:t>
      </w:r>
      <w:r w:rsidR="0072500C">
        <w:rPr>
          <w:rFonts w:cs="Times New Roman"/>
          <w:szCs w:val="24"/>
        </w:rPr>
        <w:t>cutler.</w:t>
      </w:r>
    </w:p>
    <w:p w14:paraId="596C6EB7" w14:textId="77777777" w:rsidR="00E500B9" w:rsidRDefault="00E500B9" w:rsidP="00E500B9">
      <w:pPr>
        <w:pStyle w:val="NoSpacing"/>
        <w:rPr>
          <w:rFonts w:cs="Times New Roman"/>
          <w:szCs w:val="24"/>
        </w:rPr>
      </w:pPr>
    </w:p>
    <w:p w14:paraId="2FE04636" w14:textId="77777777" w:rsidR="00E500B9" w:rsidRDefault="00E500B9" w:rsidP="00E500B9">
      <w:pPr>
        <w:pStyle w:val="NoSpacing"/>
        <w:rPr>
          <w:rFonts w:cs="Times New Roman"/>
          <w:szCs w:val="24"/>
        </w:rPr>
      </w:pPr>
    </w:p>
    <w:p w14:paraId="49F25664" w14:textId="77777777" w:rsidR="00E500B9" w:rsidRDefault="00E500B9" w:rsidP="00E500B9">
      <w:pPr>
        <w:pStyle w:val="NoSpacing"/>
        <w:rPr>
          <w:rFonts w:cs="Times New Roman"/>
          <w:szCs w:val="24"/>
        </w:rPr>
      </w:pPr>
      <w:r>
        <w:rPr>
          <w:rFonts w:cs="Times New Roman"/>
          <w:szCs w:val="24"/>
        </w:rPr>
        <w:t xml:space="preserve">         1498-9</w:t>
      </w:r>
      <w:r>
        <w:rPr>
          <w:rFonts w:cs="Times New Roman"/>
          <w:szCs w:val="24"/>
        </w:rPr>
        <w:tab/>
        <w:t>He was apprentice of William Seton of London, cutler(q.v.).</w:t>
      </w:r>
    </w:p>
    <w:p w14:paraId="70E90CD2" w14:textId="77777777" w:rsidR="00E500B9" w:rsidRDefault="00E500B9" w:rsidP="00E500B9">
      <w:pPr>
        <w:pStyle w:val="NoSpacing"/>
        <w:ind w:left="1440"/>
        <w:rPr>
          <w:rFonts w:eastAsia="Times New Roman" w:cs="Times New Roman"/>
          <w:szCs w:val="24"/>
        </w:rPr>
      </w:pPr>
      <w:r w:rsidRPr="00083DF4">
        <w:rPr>
          <w:rFonts w:eastAsia="Times New Roman" w:cs="Times New Roman"/>
          <w:szCs w:val="24"/>
        </w:rPr>
        <w:t>(“History of the Cutlers’ Company of London and of the Minor Cutlery Crafts, With Biographical Notices of Early London Cutlers” by Charles Welch vol.I published by the Cutlers’ Company 1916 p.371)</w:t>
      </w:r>
    </w:p>
    <w:p w14:paraId="379DD3F8" w14:textId="77777777" w:rsidR="00E500B9" w:rsidRDefault="00E500B9" w:rsidP="00E500B9">
      <w:pPr>
        <w:pStyle w:val="NoSpacing"/>
        <w:rPr>
          <w:rFonts w:eastAsia="Times New Roman" w:cs="Times New Roman"/>
          <w:szCs w:val="24"/>
        </w:rPr>
      </w:pPr>
    </w:p>
    <w:p w14:paraId="3CD9985A" w14:textId="77777777" w:rsidR="00E500B9" w:rsidRDefault="00E500B9" w:rsidP="00E500B9">
      <w:pPr>
        <w:pStyle w:val="NoSpacing"/>
        <w:rPr>
          <w:rFonts w:eastAsia="Times New Roman" w:cs="Times New Roman"/>
          <w:szCs w:val="24"/>
        </w:rPr>
      </w:pPr>
    </w:p>
    <w:p w14:paraId="02B68493" w14:textId="77777777" w:rsidR="00E500B9" w:rsidRPr="00083DF4" w:rsidRDefault="00E500B9" w:rsidP="00E500B9">
      <w:pPr>
        <w:pStyle w:val="NoSpacing"/>
        <w:rPr>
          <w:rFonts w:eastAsia="Times New Roman" w:cs="Times New Roman"/>
          <w:szCs w:val="24"/>
        </w:rPr>
      </w:pPr>
      <w:r>
        <w:rPr>
          <w:rFonts w:eastAsia="Times New Roman" w:cs="Times New Roman"/>
          <w:szCs w:val="24"/>
        </w:rPr>
        <w:t xml:space="preserve">   6 March 2023</w:t>
      </w:r>
    </w:p>
    <w:p w14:paraId="0C7DBFB8"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35508" w14:textId="77777777" w:rsidR="00E500B9" w:rsidRDefault="00E500B9" w:rsidP="009139A6">
      <w:r>
        <w:separator/>
      </w:r>
    </w:p>
  </w:endnote>
  <w:endnote w:type="continuationSeparator" w:id="0">
    <w:p w14:paraId="4BE0E122" w14:textId="77777777" w:rsidR="00E500B9" w:rsidRDefault="00E500B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7DA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9CAB"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BE5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0C08C" w14:textId="77777777" w:rsidR="00E500B9" w:rsidRDefault="00E500B9" w:rsidP="009139A6">
      <w:r>
        <w:separator/>
      </w:r>
    </w:p>
  </w:footnote>
  <w:footnote w:type="continuationSeparator" w:id="0">
    <w:p w14:paraId="677D425C" w14:textId="77777777" w:rsidR="00E500B9" w:rsidRDefault="00E500B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963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AB9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D645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B9"/>
    <w:rsid w:val="000666E0"/>
    <w:rsid w:val="002510B7"/>
    <w:rsid w:val="005C130B"/>
    <w:rsid w:val="0072500C"/>
    <w:rsid w:val="00826F5C"/>
    <w:rsid w:val="009139A6"/>
    <w:rsid w:val="009448BB"/>
    <w:rsid w:val="00947624"/>
    <w:rsid w:val="00A3176C"/>
    <w:rsid w:val="00AE65F8"/>
    <w:rsid w:val="00BA00AB"/>
    <w:rsid w:val="00CB4ED9"/>
    <w:rsid w:val="00E500B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94D00"/>
  <w15:chartTrackingRefBased/>
  <w15:docId w15:val="{17DB27C8-6FF3-423C-8D24-A792B1F6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2023-03-06T09:44:00Z</dcterms:created>
  <dcterms:modified xsi:type="dcterms:W3CDTF">2023-04-09T15:43:00Z</dcterms:modified>
</cp:coreProperties>
</file>