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651" w:rsidRDefault="004C6651" w:rsidP="004C6651">
      <w:pPr>
        <w:pStyle w:val="NoSpacing"/>
      </w:pPr>
      <w:r>
        <w:rPr>
          <w:u w:val="single"/>
        </w:rPr>
        <w:t>Roger STABLE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C6651" w:rsidRDefault="004C6651" w:rsidP="004C6651">
      <w:pPr>
        <w:pStyle w:val="NoSpacing"/>
      </w:pPr>
      <w:r>
        <w:t>of Lambeth, Surrey.</w:t>
      </w:r>
    </w:p>
    <w:p w:rsidR="004C6651" w:rsidRDefault="004C6651" w:rsidP="004C6651">
      <w:pPr>
        <w:pStyle w:val="NoSpacing"/>
      </w:pPr>
    </w:p>
    <w:p w:rsidR="004C6651" w:rsidRDefault="004C6651" w:rsidP="004C6651">
      <w:pPr>
        <w:pStyle w:val="NoSpacing"/>
      </w:pPr>
    </w:p>
    <w:p w:rsidR="004C6651" w:rsidRDefault="004C6651" w:rsidP="004C6651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4C6651" w:rsidRDefault="004C6651" w:rsidP="004C6651">
      <w:pPr>
        <w:pStyle w:val="NoSpacing"/>
      </w:pPr>
    </w:p>
    <w:p w:rsidR="004C6651" w:rsidRDefault="004C6651" w:rsidP="004C6651">
      <w:pPr>
        <w:pStyle w:val="NoSpacing"/>
      </w:pPr>
    </w:p>
    <w:p w:rsidR="004C6651" w:rsidRPr="00ED638D" w:rsidRDefault="004C6651" w:rsidP="004C6651">
      <w:pPr>
        <w:pStyle w:val="NoSpacing"/>
      </w:pPr>
      <w:r>
        <w:t>13 August 2016</w:t>
      </w:r>
    </w:p>
    <w:p w:rsidR="006B2F86" w:rsidRPr="004C6651" w:rsidRDefault="004C6651" w:rsidP="00E71FC3">
      <w:pPr>
        <w:pStyle w:val="NoSpacing"/>
      </w:pPr>
      <w:bookmarkStart w:id="0" w:name="_GoBack"/>
      <w:bookmarkEnd w:id="0"/>
    </w:p>
    <w:sectPr w:rsidR="006B2F86" w:rsidRPr="004C66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651" w:rsidRDefault="004C6651" w:rsidP="00E71FC3">
      <w:pPr>
        <w:spacing w:after="0" w:line="240" w:lineRule="auto"/>
      </w:pPr>
      <w:r>
        <w:separator/>
      </w:r>
    </w:p>
  </w:endnote>
  <w:endnote w:type="continuationSeparator" w:id="0">
    <w:p w:rsidR="004C6651" w:rsidRDefault="004C66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651" w:rsidRDefault="004C6651" w:rsidP="00E71FC3">
      <w:pPr>
        <w:spacing w:after="0" w:line="240" w:lineRule="auto"/>
      </w:pPr>
      <w:r>
        <w:separator/>
      </w:r>
    </w:p>
  </w:footnote>
  <w:footnote w:type="continuationSeparator" w:id="0">
    <w:p w:rsidR="004C6651" w:rsidRDefault="004C66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51"/>
    <w:rsid w:val="001A7C09"/>
    <w:rsid w:val="004C665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3889"/>
  <w15:chartTrackingRefBased/>
  <w15:docId w15:val="{14C6F226-2366-42B9-A33D-4B399498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2016-08-13T20:11:00Z</dcterms:created>
  <dcterms:modified xsi:type="dcterms:W3CDTF">2016-08-13T20:12:00Z</dcterms:modified>
</cp:coreProperties>
</file>