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76AF" w14:textId="2E37F775" w:rsidR="00BA00AB" w:rsidRDefault="000D69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STABLE</w:t>
      </w:r>
      <w:r>
        <w:rPr>
          <w:rFonts w:cs="Times New Roman"/>
          <w:szCs w:val="24"/>
        </w:rPr>
        <w:t xml:space="preserve">       (d.1480-2)</w:t>
      </w:r>
    </w:p>
    <w:p w14:paraId="7A377E5E" w14:textId="77C0662F" w:rsidR="000D6922" w:rsidRDefault="000D69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Sheriff Hutton. Chaplain.</w:t>
      </w:r>
    </w:p>
    <w:p w14:paraId="15E1103C" w14:textId="77777777" w:rsidR="000D6922" w:rsidRDefault="000D6922" w:rsidP="009139A6">
      <w:pPr>
        <w:pStyle w:val="NoSpacing"/>
        <w:rPr>
          <w:rFonts w:cs="Times New Roman"/>
          <w:szCs w:val="24"/>
        </w:rPr>
      </w:pPr>
    </w:p>
    <w:p w14:paraId="702BD2F4" w14:textId="77777777" w:rsidR="000D6922" w:rsidRDefault="000D6922" w:rsidP="009139A6">
      <w:pPr>
        <w:pStyle w:val="NoSpacing"/>
        <w:rPr>
          <w:rFonts w:cs="Times New Roman"/>
          <w:szCs w:val="24"/>
        </w:rPr>
      </w:pPr>
    </w:p>
    <w:p w14:paraId="702EB72A" w14:textId="291CA04E" w:rsidR="000D6922" w:rsidRDefault="000D69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Aug.1480</w:t>
      </w:r>
      <w:r>
        <w:rPr>
          <w:rFonts w:cs="Times New Roman"/>
          <w:szCs w:val="24"/>
        </w:rPr>
        <w:tab/>
        <w:t>He made his Will.     (W.Y.R. p.156)</w:t>
      </w:r>
    </w:p>
    <w:p w14:paraId="5E89AF3F" w14:textId="2269F689" w:rsidR="000D6922" w:rsidRDefault="000D69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May1482</w:t>
      </w:r>
      <w:r>
        <w:rPr>
          <w:rFonts w:cs="Times New Roman"/>
          <w:szCs w:val="24"/>
        </w:rPr>
        <w:tab/>
        <w:t>Probate of his Will.   (ibid.)</w:t>
      </w:r>
    </w:p>
    <w:p w14:paraId="3432B894" w14:textId="77777777" w:rsidR="000D6922" w:rsidRDefault="000D6922" w:rsidP="009139A6">
      <w:pPr>
        <w:pStyle w:val="NoSpacing"/>
        <w:rPr>
          <w:rFonts w:cs="Times New Roman"/>
          <w:szCs w:val="24"/>
        </w:rPr>
      </w:pPr>
    </w:p>
    <w:p w14:paraId="5DB20494" w14:textId="77777777" w:rsidR="000D6922" w:rsidRDefault="000D6922" w:rsidP="009139A6">
      <w:pPr>
        <w:pStyle w:val="NoSpacing"/>
        <w:rPr>
          <w:rFonts w:cs="Times New Roman"/>
          <w:szCs w:val="24"/>
        </w:rPr>
      </w:pPr>
    </w:p>
    <w:p w14:paraId="23365FC4" w14:textId="271783AE" w:rsidR="000D6922" w:rsidRPr="000D6922" w:rsidRDefault="000D692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2023</w:t>
      </w:r>
    </w:p>
    <w:sectPr w:rsidR="000D6922" w:rsidRPr="000D69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55904" w14:textId="77777777" w:rsidR="000D6922" w:rsidRDefault="000D6922" w:rsidP="009139A6">
      <w:r>
        <w:separator/>
      </w:r>
    </w:p>
  </w:endnote>
  <w:endnote w:type="continuationSeparator" w:id="0">
    <w:p w14:paraId="1A02EAC4" w14:textId="77777777" w:rsidR="000D6922" w:rsidRDefault="000D69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DF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B43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18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6E93F" w14:textId="77777777" w:rsidR="000D6922" w:rsidRDefault="000D6922" w:rsidP="009139A6">
      <w:r>
        <w:separator/>
      </w:r>
    </w:p>
  </w:footnote>
  <w:footnote w:type="continuationSeparator" w:id="0">
    <w:p w14:paraId="1ABE4505" w14:textId="77777777" w:rsidR="000D6922" w:rsidRDefault="000D69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30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C7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C6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22"/>
    <w:rsid w:val="000666E0"/>
    <w:rsid w:val="000D692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B1938"/>
  <w15:chartTrackingRefBased/>
  <w15:docId w15:val="{1417E2EE-FC55-4A36-9C01-4A3167AB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2023-05-18T06:43:00Z</dcterms:created>
  <dcterms:modified xsi:type="dcterms:W3CDTF">2023-05-18T06:46:00Z</dcterms:modified>
</cp:coreProperties>
</file>