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6607E" w14:textId="1083B735" w:rsidR="00BA00AB" w:rsidRDefault="00E13A6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STABILER</w:t>
      </w:r>
      <w:r>
        <w:rPr>
          <w:rFonts w:cs="Times New Roman"/>
          <w:szCs w:val="24"/>
        </w:rPr>
        <w:t xml:space="preserve">       (d.1406)</w:t>
      </w:r>
    </w:p>
    <w:p w14:paraId="43FE52A5" w14:textId="77777777" w:rsidR="00E13A69" w:rsidRDefault="00E13A69" w:rsidP="009139A6">
      <w:pPr>
        <w:pStyle w:val="NoSpacing"/>
        <w:rPr>
          <w:rFonts w:cs="Times New Roman"/>
          <w:szCs w:val="24"/>
        </w:rPr>
      </w:pPr>
    </w:p>
    <w:p w14:paraId="5DADC0E8" w14:textId="77777777" w:rsidR="00E13A69" w:rsidRDefault="00E13A69" w:rsidP="009139A6">
      <w:pPr>
        <w:pStyle w:val="NoSpacing"/>
        <w:rPr>
          <w:rFonts w:cs="Times New Roman"/>
          <w:szCs w:val="24"/>
        </w:rPr>
      </w:pPr>
    </w:p>
    <w:p w14:paraId="22876B38" w14:textId="789F5FB6" w:rsidR="00E13A69" w:rsidRDefault="00E13A6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3 Aug.1406</w:t>
      </w:r>
      <w:r>
        <w:rPr>
          <w:rFonts w:cs="Times New Roman"/>
          <w:szCs w:val="24"/>
        </w:rPr>
        <w:tab/>
        <w:t>Administration of his lands and possessions was granted.   (W.Y.R. p.156)</w:t>
      </w:r>
    </w:p>
    <w:p w14:paraId="2FFBFC36" w14:textId="77777777" w:rsidR="00E13A69" w:rsidRDefault="00E13A69" w:rsidP="009139A6">
      <w:pPr>
        <w:pStyle w:val="NoSpacing"/>
        <w:rPr>
          <w:rFonts w:cs="Times New Roman"/>
          <w:szCs w:val="24"/>
        </w:rPr>
      </w:pPr>
    </w:p>
    <w:p w14:paraId="484D98B3" w14:textId="77777777" w:rsidR="00E13A69" w:rsidRDefault="00E13A69" w:rsidP="009139A6">
      <w:pPr>
        <w:pStyle w:val="NoSpacing"/>
        <w:rPr>
          <w:rFonts w:cs="Times New Roman"/>
          <w:szCs w:val="24"/>
        </w:rPr>
      </w:pPr>
    </w:p>
    <w:p w14:paraId="53ED572E" w14:textId="399F8554" w:rsidR="00E13A69" w:rsidRPr="00E13A69" w:rsidRDefault="00E13A6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 2023</w:t>
      </w:r>
    </w:p>
    <w:sectPr w:rsidR="00E13A69" w:rsidRPr="00E13A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9F90D" w14:textId="77777777" w:rsidR="00E13A69" w:rsidRDefault="00E13A69" w:rsidP="009139A6">
      <w:r>
        <w:separator/>
      </w:r>
    </w:p>
  </w:endnote>
  <w:endnote w:type="continuationSeparator" w:id="0">
    <w:p w14:paraId="7A3FC8EE" w14:textId="77777777" w:rsidR="00E13A69" w:rsidRDefault="00E13A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7D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A8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88C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07BC5" w14:textId="77777777" w:rsidR="00E13A69" w:rsidRDefault="00E13A69" w:rsidP="009139A6">
      <w:r>
        <w:separator/>
      </w:r>
    </w:p>
  </w:footnote>
  <w:footnote w:type="continuationSeparator" w:id="0">
    <w:p w14:paraId="093ED89D" w14:textId="77777777" w:rsidR="00E13A69" w:rsidRDefault="00E13A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49A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BAB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32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A6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13A6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0A33"/>
  <w15:chartTrackingRefBased/>
  <w15:docId w15:val="{AB101BB1-A6BA-4495-97E9-1CFE31A5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2023-05-18T06:40:00Z</dcterms:created>
  <dcterms:modified xsi:type="dcterms:W3CDTF">2023-05-18T06:43:00Z</dcterms:modified>
</cp:coreProperties>
</file>