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0CF90" w14:textId="4F59248E" w:rsidR="00BA00AB" w:rsidRDefault="00465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STABELER</w:t>
      </w:r>
      <w:r>
        <w:rPr>
          <w:rFonts w:cs="Times New Roman"/>
          <w:szCs w:val="24"/>
        </w:rPr>
        <w:t xml:space="preserve">     (d.1445-6)</w:t>
      </w:r>
    </w:p>
    <w:p w14:paraId="00DD7E0F" w14:textId="39770468" w:rsidR="00465340" w:rsidRDefault="00465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Garton.</w:t>
      </w:r>
    </w:p>
    <w:p w14:paraId="2170C971" w14:textId="77777777" w:rsidR="00465340" w:rsidRDefault="00465340" w:rsidP="009139A6">
      <w:pPr>
        <w:pStyle w:val="NoSpacing"/>
        <w:rPr>
          <w:rFonts w:cs="Times New Roman"/>
          <w:szCs w:val="24"/>
        </w:rPr>
      </w:pPr>
    </w:p>
    <w:p w14:paraId="5A05DF24" w14:textId="77777777" w:rsidR="00465340" w:rsidRDefault="00465340" w:rsidP="009139A6">
      <w:pPr>
        <w:pStyle w:val="NoSpacing"/>
        <w:rPr>
          <w:rFonts w:cs="Times New Roman"/>
          <w:szCs w:val="24"/>
        </w:rPr>
      </w:pPr>
    </w:p>
    <w:p w14:paraId="0E967FC4" w14:textId="42962DBE" w:rsidR="00465340" w:rsidRDefault="00465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He was buried in St.Botolph’s church, Bishopsgate, London.   (W.Y.R. p.156)</w:t>
      </w:r>
    </w:p>
    <w:p w14:paraId="5351680C" w14:textId="77777777" w:rsidR="00465340" w:rsidRDefault="00465340" w:rsidP="009139A6">
      <w:pPr>
        <w:pStyle w:val="NoSpacing"/>
        <w:rPr>
          <w:rFonts w:cs="Times New Roman"/>
          <w:szCs w:val="24"/>
        </w:rPr>
      </w:pPr>
    </w:p>
    <w:p w14:paraId="37C07795" w14:textId="77777777" w:rsidR="00465340" w:rsidRDefault="00465340" w:rsidP="009139A6">
      <w:pPr>
        <w:pStyle w:val="NoSpacing"/>
        <w:rPr>
          <w:rFonts w:cs="Times New Roman"/>
          <w:szCs w:val="24"/>
        </w:rPr>
      </w:pPr>
    </w:p>
    <w:p w14:paraId="536F687E" w14:textId="6B642D34" w:rsidR="00465340" w:rsidRDefault="00465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Dec.1445 </w:t>
      </w:r>
      <w:r>
        <w:rPr>
          <w:rFonts w:cs="Times New Roman"/>
          <w:szCs w:val="24"/>
        </w:rPr>
        <w:tab/>
        <w:t>He made his Will, in London.   (ibid.)</w:t>
      </w:r>
    </w:p>
    <w:p w14:paraId="5F6FF79C" w14:textId="7CC0FC52" w:rsidR="00465340" w:rsidRDefault="00465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Jan.1446</w:t>
      </w:r>
      <w:r>
        <w:rPr>
          <w:rFonts w:cs="Times New Roman"/>
          <w:szCs w:val="24"/>
        </w:rPr>
        <w:tab/>
        <w:t>Probate of his Will.   (ibid.)</w:t>
      </w:r>
    </w:p>
    <w:p w14:paraId="23E19902" w14:textId="77777777" w:rsidR="00465340" w:rsidRDefault="00465340" w:rsidP="009139A6">
      <w:pPr>
        <w:pStyle w:val="NoSpacing"/>
        <w:rPr>
          <w:rFonts w:cs="Times New Roman"/>
          <w:szCs w:val="24"/>
        </w:rPr>
      </w:pPr>
    </w:p>
    <w:p w14:paraId="405F00FB" w14:textId="77777777" w:rsidR="00465340" w:rsidRDefault="00465340" w:rsidP="009139A6">
      <w:pPr>
        <w:pStyle w:val="NoSpacing"/>
        <w:rPr>
          <w:rFonts w:cs="Times New Roman"/>
          <w:szCs w:val="24"/>
        </w:rPr>
      </w:pPr>
    </w:p>
    <w:p w14:paraId="2911026E" w14:textId="023172FD" w:rsidR="00465340" w:rsidRPr="00465340" w:rsidRDefault="00465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2023</w:t>
      </w:r>
    </w:p>
    <w:sectPr w:rsidR="00465340" w:rsidRPr="004653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FB8F" w14:textId="77777777" w:rsidR="00465340" w:rsidRDefault="00465340" w:rsidP="009139A6">
      <w:r>
        <w:separator/>
      </w:r>
    </w:p>
  </w:endnote>
  <w:endnote w:type="continuationSeparator" w:id="0">
    <w:p w14:paraId="42193D97" w14:textId="77777777" w:rsidR="00465340" w:rsidRDefault="004653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AD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08D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46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787FA" w14:textId="77777777" w:rsidR="00465340" w:rsidRDefault="00465340" w:rsidP="009139A6">
      <w:r>
        <w:separator/>
      </w:r>
    </w:p>
  </w:footnote>
  <w:footnote w:type="continuationSeparator" w:id="0">
    <w:p w14:paraId="2899E43C" w14:textId="77777777" w:rsidR="00465340" w:rsidRDefault="004653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3B0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06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E5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40"/>
    <w:rsid w:val="000666E0"/>
    <w:rsid w:val="002510B7"/>
    <w:rsid w:val="0046534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19545"/>
  <w15:chartTrackingRefBased/>
  <w15:docId w15:val="{F62C531B-D64D-4481-9E20-B1F4D638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2023-05-18T06:34:00Z</dcterms:created>
  <dcterms:modified xsi:type="dcterms:W3CDTF">2023-05-18T06:40:00Z</dcterms:modified>
</cp:coreProperties>
</file>