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BD343" w14:textId="77777777" w:rsidR="006B2F86" w:rsidRDefault="007C4D94" w:rsidP="00E71FC3">
      <w:pPr>
        <w:pStyle w:val="NoSpacing"/>
      </w:pPr>
      <w:r>
        <w:rPr>
          <w:u w:val="single"/>
        </w:rPr>
        <w:t>Thomas STABBERE</w:t>
      </w:r>
      <w:r>
        <w:t xml:space="preserve">      (fl.1400)</w:t>
      </w:r>
    </w:p>
    <w:p w14:paraId="575475F9" w14:textId="6CFD9972" w:rsidR="007C4D94" w:rsidRDefault="007C4D94" w:rsidP="00E71FC3">
      <w:pPr>
        <w:pStyle w:val="NoSpacing"/>
      </w:pPr>
      <w:r>
        <w:t>of Salisbury, Wiltshire.</w:t>
      </w:r>
      <w:r w:rsidR="00BC56A2">
        <w:t xml:space="preserve"> Draper.</w:t>
      </w:r>
    </w:p>
    <w:p w14:paraId="5E3EB9FB" w14:textId="77777777" w:rsidR="007C4D94" w:rsidRDefault="007C4D94" w:rsidP="00E71FC3">
      <w:pPr>
        <w:pStyle w:val="NoSpacing"/>
      </w:pPr>
    </w:p>
    <w:p w14:paraId="2771BAEF" w14:textId="77777777" w:rsidR="007C4D94" w:rsidRDefault="007C4D94" w:rsidP="00E71FC3">
      <w:pPr>
        <w:pStyle w:val="NoSpacing"/>
      </w:pPr>
    </w:p>
    <w:p w14:paraId="511D3A1D" w14:textId="77777777" w:rsidR="007C4D94" w:rsidRDefault="007C4D94" w:rsidP="00E71FC3">
      <w:pPr>
        <w:pStyle w:val="NoSpacing"/>
      </w:pPr>
      <w:r>
        <w:t xml:space="preserve">Daughters:  Joan(q.v.) = John </w:t>
      </w:r>
      <w:proofErr w:type="spellStart"/>
      <w:r>
        <w:t>atte</w:t>
      </w:r>
      <w:proofErr w:type="spellEnd"/>
      <w:r>
        <w:t xml:space="preserve"> </w:t>
      </w:r>
      <w:proofErr w:type="spellStart"/>
      <w:r>
        <w:t>Nende</w:t>
      </w:r>
      <w:proofErr w:type="spellEnd"/>
      <w:r>
        <w:t xml:space="preserve"> of Wilton</w:t>
      </w:r>
      <w:r w:rsidR="00FA41C5">
        <w:t>(q.v.)</w:t>
      </w:r>
      <w:r>
        <w:t>.</w:t>
      </w:r>
    </w:p>
    <w:p w14:paraId="694B5BD3" w14:textId="77777777" w:rsidR="007C4D94" w:rsidRDefault="007C4D94" w:rsidP="00E71FC3">
      <w:pPr>
        <w:pStyle w:val="NoSpacing"/>
      </w:pPr>
      <w:r>
        <w:tab/>
      </w:r>
      <w:r>
        <w:tab/>
        <w:t xml:space="preserve">(www.inquisitionspostmortem.ac.uk  ref. </w:t>
      </w:r>
      <w:proofErr w:type="spellStart"/>
      <w:r>
        <w:t>eCIPM</w:t>
      </w:r>
      <w:proofErr w:type="spellEnd"/>
      <w:r>
        <w:t xml:space="preserve"> 21 492)</w:t>
      </w:r>
    </w:p>
    <w:p w14:paraId="0B0EA012" w14:textId="77777777" w:rsidR="007C4D94" w:rsidRDefault="007C4D94" w:rsidP="00E71FC3">
      <w:pPr>
        <w:pStyle w:val="NoSpacing"/>
      </w:pPr>
      <w:r>
        <w:tab/>
        <w:t xml:space="preserve">       Edith(q.v.) = John Stone of Bath</w:t>
      </w:r>
      <w:r w:rsidR="00FA41C5">
        <w:t>(q.v.)</w:t>
      </w:r>
      <w:r>
        <w:t>.  (ibid.)</w:t>
      </w:r>
    </w:p>
    <w:p w14:paraId="4B1F9407" w14:textId="762A72BC" w:rsidR="007C4D94" w:rsidRDefault="007C4D94" w:rsidP="00E71FC3">
      <w:pPr>
        <w:pStyle w:val="NoSpacing"/>
      </w:pPr>
      <w:r>
        <w:tab/>
        <w:t xml:space="preserve">       Agnes(q.v.) = John Dykeman of Wilton</w:t>
      </w:r>
      <w:r w:rsidR="00FA41C5">
        <w:t>(q.v.)</w:t>
      </w:r>
      <w:r>
        <w:t>. (ibid.)</w:t>
      </w:r>
    </w:p>
    <w:p w14:paraId="55809167" w14:textId="4057070B" w:rsidR="00D83A59" w:rsidRDefault="00D83A59" w:rsidP="00E71FC3">
      <w:pPr>
        <w:pStyle w:val="NoSpacing"/>
      </w:pPr>
    </w:p>
    <w:p w14:paraId="65B5F6AD" w14:textId="10C54835" w:rsidR="00D83A59" w:rsidRDefault="00D83A59" w:rsidP="00E71FC3">
      <w:pPr>
        <w:pStyle w:val="NoSpacing"/>
      </w:pPr>
    </w:p>
    <w:p w14:paraId="470CF339" w14:textId="46931630" w:rsidR="00D83A59" w:rsidRDefault="00D83A59" w:rsidP="00D83A59">
      <w:pPr>
        <w:pStyle w:val="NoSpacing"/>
        <w:ind w:left="1440" w:hanging="1320"/>
      </w:pPr>
      <w:r>
        <w:t>5 Dec.1402</w:t>
      </w:r>
      <w:r>
        <w:tab/>
        <w:t>He was on a commission to levy and collect in Salisbury the tax of a fifteenth and a tenth granted to the King at the last Parliament, and to cause to come before them, the Mayor and the Sheriffs of the city and four or six of the most discreet and upright men of the city and suburbs and, in person or by deputy, to have the money levied by their advice.</w:t>
      </w:r>
    </w:p>
    <w:p w14:paraId="7B6FC84E" w14:textId="57F489DF" w:rsidR="00D83A59" w:rsidRDefault="00D83A59" w:rsidP="00E71FC3">
      <w:pPr>
        <w:pStyle w:val="NoSpacing"/>
      </w:pPr>
      <w:r>
        <w:tab/>
      </w:r>
      <w:r>
        <w:tab/>
        <w:t>(C.F.R. 1399-1405 p.190)</w:t>
      </w:r>
    </w:p>
    <w:p w14:paraId="2A9A2674" w14:textId="77777777" w:rsidR="00BC56A2" w:rsidRDefault="00BC56A2" w:rsidP="00BC56A2">
      <w:pPr>
        <w:pStyle w:val="NoSpacing"/>
        <w:ind w:left="1440" w:hanging="1440"/>
      </w:pPr>
      <w:r>
        <w:t>24 Mar.1404</w:t>
      </w:r>
      <w:r>
        <w:tab/>
        <w:t>He was one of those who were commissioned to inquire in Salisbury touching the names of the persons bound to contribute to the subsidy granted to the King at the last Parliament. He was also a collector.</w:t>
      </w:r>
    </w:p>
    <w:p w14:paraId="5B5A19BC" w14:textId="76C1EBDB" w:rsidR="00BC56A2" w:rsidRDefault="00BC56A2" w:rsidP="00BC56A2">
      <w:pPr>
        <w:pStyle w:val="NoSpacing"/>
        <w:ind w:left="720" w:firstLine="720"/>
      </w:pPr>
      <w:r>
        <w:t>(C.F.R. 1399-1405 pp.258-9)</w:t>
      </w:r>
    </w:p>
    <w:p w14:paraId="157EA0F2" w14:textId="77777777" w:rsidR="007C4D94" w:rsidRDefault="007C4D94" w:rsidP="00E71FC3">
      <w:pPr>
        <w:pStyle w:val="NoSpacing"/>
      </w:pPr>
    </w:p>
    <w:p w14:paraId="35F11392" w14:textId="77777777" w:rsidR="007C4D94" w:rsidRDefault="007C4D94" w:rsidP="00E71FC3">
      <w:pPr>
        <w:pStyle w:val="NoSpacing"/>
      </w:pPr>
    </w:p>
    <w:p w14:paraId="7C888F98" w14:textId="57F4E0DB" w:rsidR="007C4D94" w:rsidRDefault="007C4D94" w:rsidP="00E71FC3">
      <w:pPr>
        <w:pStyle w:val="NoSpacing"/>
      </w:pPr>
      <w:r>
        <w:t>29 August 2016</w:t>
      </w:r>
    </w:p>
    <w:p w14:paraId="686326F8" w14:textId="5847B76B" w:rsidR="00D83A59" w:rsidRPr="007C4D94" w:rsidRDefault="00D83A59" w:rsidP="00E71FC3">
      <w:pPr>
        <w:pStyle w:val="NoSpacing"/>
      </w:pPr>
      <w:r>
        <w:t>24 March 2022</w:t>
      </w:r>
    </w:p>
    <w:sectPr w:rsidR="00D83A59" w:rsidRPr="007C4D94">
      <w:foot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9E98A" w14:textId="77777777" w:rsidR="007C4D94" w:rsidRDefault="007C4D94" w:rsidP="00E71FC3">
      <w:pPr>
        <w:spacing w:after="0" w:line="240" w:lineRule="auto"/>
      </w:pPr>
      <w:r>
        <w:separator/>
      </w:r>
    </w:p>
  </w:endnote>
  <w:endnote w:type="continuationSeparator" w:id="0">
    <w:p w14:paraId="3A759870" w14:textId="77777777" w:rsidR="007C4D94" w:rsidRDefault="007C4D94" w:rsidP="00E71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42D20" w14:textId="77777777" w:rsidR="00E71FC3" w:rsidRPr="00E71FC3" w:rsidRDefault="00E71FC3">
    <w:pPr>
      <w:pStyle w:val="Footer"/>
    </w:pPr>
    <w:r>
      <w:t xml:space="preserve">copyright </w:t>
    </w:r>
    <w:proofErr w:type="spellStart"/>
    <w:r>
      <w:t>I.S.Rogers</w:t>
    </w:r>
    <w:proofErr w:type="spellEnd"/>
    <w:r>
      <w:t xml:space="preserve">  27 February 2016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9A5F8" w14:textId="77777777" w:rsidR="007C4D94" w:rsidRDefault="007C4D94" w:rsidP="00E71FC3">
      <w:pPr>
        <w:spacing w:after="0" w:line="240" w:lineRule="auto"/>
      </w:pPr>
      <w:r>
        <w:separator/>
      </w:r>
    </w:p>
  </w:footnote>
  <w:footnote w:type="continuationSeparator" w:id="0">
    <w:p w14:paraId="570C7B43" w14:textId="77777777" w:rsidR="007C4D94" w:rsidRDefault="007C4D94" w:rsidP="00E71F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D94"/>
    <w:rsid w:val="001A7C09"/>
    <w:rsid w:val="00733BE7"/>
    <w:rsid w:val="007C4D94"/>
    <w:rsid w:val="00AB52E8"/>
    <w:rsid w:val="00B16D3F"/>
    <w:rsid w:val="00BC56A2"/>
    <w:rsid w:val="00D83A59"/>
    <w:rsid w:val="00E71FC3"/>
    <w:rsid w:val="00EF4813"/>
    <w:rsid w:val="00FA41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E5D28"/>
  <w15:chartTrackingRefBased/>
  <w15:docId w15:val="{02E05BD7-B49A-4B10-9125-C46F47967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71FC3"/>
    <w:pPr>
      <w:spacing w:after="0" w:line="240" w:lineRule="auto"/>
    </w:pPr>
  </w:style>
  <w:style w:type="paragraph" w:styleId="Header">
    <w:name w:val="header"/>
    <w:basedOn w:val="Normal"/>
    <w:link w:val="HeaderChar"/>
    <w:uiPriority w:val="99"/>
    <w:unhideWhenUsed/>
    <w:rsid w:val="00E71F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1FC3"/>
  </w:style>
  <w:style w:type="paragraph" w:styleId="Footer">
    <w:name w:val="footer"/>
    <w:basedOn w:val="Normal"/>
    <w:link w:val="FooterChar"/>
    <w:uiPriority w:val="99"/>
    <w:unhideWhenUsed/>
    <w:rsid w:val="00E71F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1F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Documents\Custom%20Office%20Templates\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A.dotx</Template>
  <TotalTime>11</TotalTime>
  <Pages>1</Pages>
  <Words>144</Words>
  <Characters>824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Ian Rogers</cp:lastModifiedBy>
  <cp:revision>4</cp:revision>
  <dcterms:created xsi:type="dcterms:W3CDTF">2016-08-29T15:34:00Z</dcterms:created>
  <dcterms:modified xsi:type="dcterms:W3CDTF">2022-03-24T11:27:00Z</dcterms:modified>
</cp:coreProperties>
</file>