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112F2" w14:textId="77777777" w:rsidR="00A134CF" w:rsidRDefault="00A134CF" w:rsidP="00A134C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SPORRYOUR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25D08F7A" w14:textId="77777777" w:rsidR="00A134CF" w:rsidRDefault="00A134CF" w:rsidP="00A134C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Coventry. Spurrier.</w:t>
      </w:r>
    </w:p>
    <w:p w14:paraId="4D1D12B0" w14:textId="77777777" w:rsidR="00A134CF" w:rsidRDefault="00A134CF" w:rsidP="00A134CF">
      <w:pPr>
        <w:pStyle w:val="NoSpacing"/>
        <w:jc w:val="both"/>
        <w:rPr>
          <w:rFonts w:cs="Times New Roman"/>
          <w:szCs w:val="24"/>
        </w:rPr>
      </w:pPr>
    </w:p>
    <w:p w14:paraId="6F62BBD5" w14:textId="77777777" w:rsidR="00A134CF" w:rsidRDefault="00A134CF" w:rsidP="00A134CF">
      <w:pPr>
        <w:pStyle w:val="NoSpacing"/>
        <w:jc w:val="both"/>
        <w:rPr>
          <w:rFonts w:cs="Times New Roman"/>
          <w:szCs w:val="24"/>
        </w:rPr>
      </w:pPr>
    </w:p>
    <w:p w14:paraId="39CCC8AD" w14:textId="77777777" w:rsidR="00A134CF" w:rsidRDefault="00A134CF" w:rsidP="00A134C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Eylesmere</w:t>
      </w:r>
      <w:proofErr w:type="spellEnd"/>
      <w:r>
        <w:rPr>
          <w:rFonts w:cs="Times New Roman"/>
          <w:szCs w:val="24"/>
        </w:rPr>
        <w:t>(q.v.) brought a plaint of debt against him, Thomas</w:t>
      </w:r>
    </w:p>
    <w:p w14:paraId="003B56B7" w14:textId="77777777" w:rsidR="00A134CF" w:rsidRDefault="00A134CF" w:rsidP="00A134C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Caldewell</w:t>
      </w:r>
      <w:proofErr w:type="spellEnd"/>
      <w:r>
        <w:rPr>
          <w:rFonts w:cs="Times New Roman"/>
          <w:szCs w:val="24"/>
        </w:rPr>
        <w:t xml:space="preserve"> of Coventry(q.v.) and William </w:t>
      </w:r>
      <w:proofErr w:type="spellStart"/>
      <w:r>
        <w:rPr>
          <w:rFonts w:cs="Times New Roman"/>
          <w:szCs w:val="24"/>
        </w:rPr>
        <w:t>Herdewyk</w:t>
      </w:r>
      <w:proofErr w:type="spellEnd"/>
      <w:r>
        <w:rPr>
          <w:rFonts w:cs="Times New Roman"/>
          <w:szCs w:val="24"/>
        </w:rPr>
        <w:t xml:space="preserve"> of Coventry(q.v.).</w:t>
      </w:r>
    </w:p>
    <w:p w14:paraId="7F7A50FD" w14:textId="77777777" w:rsidR="00A134CF" w:rsidRDefault="00A134CF" w:rsidP="00A134C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43565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1282080E" w14:textId="77777777" w:rsidR="00A134CF" w:rsidRDefault="00A134CF" w:rsidP="00A134CF">
      <w:pPr>
        <w:pStyle w:val="NoSpacing"/>
        <w:jc w:val="both"/>
        <w:rPr>
          <w:rFonts w:cs="Times New Roman"/>
          <w:szCs w:val="24"/>
        </w:rPr>
      </w:pPr>
    </w:p>
    <w:p w14:paraId="217BB29E" w14:textId="77777777" w:rsidR="00A134CF" w:rsidRDefault="00A134CF" w:rsidP="00A134CF">
      <w:pPr>
        <w:pStyle w:val="NoSpacing"/>
        <w:jc w:val="both"/>
        <w:rPr>
          <w:rFonts w:cs="Times New Roman"/>
          <w:szCs w:val="24"/>
        </w:rPr>
      </w:pPr>
    </w:p>
    <w:p w14:paraId="21800D59" w14:textId="77777777" w:rsidR="00A134CF" w:rsidRDefault="00A134CF" w:rsidP="00A134C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 May 2024</w:t>
      </w:r>
    </w:p>
    <w:p w14:paraId="5C56A97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2AA8C9" w14:textId="77777777" w:rsidR="00A134CF" w:rsidRDefault="00A134CF" w:rsidP="009139A6">
      <w:r>
        <w:separator/>
      </w:r>
    </w:p>
  </w:endnote>
  <w:endnote w:type="continuationSeparator" w:id="0">
    <w:p w14:paraId="6D255DD3" w14:textId="77777777" w:rsidR="00A134CF" w:rsidRDefault="00A134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89B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90F5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9CA4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79BC35" w14:textId="77777777" w:rsidR="00A134CF" w:rsidRDefault="00A134CF" w:rsidP="009139A6">
      <w:r>
        <w:separator/>
      </w:r>
    </w:p>
  </w:footnote>
  <w:footnote w:type="continuationSeparator" w:id="0">
    <w:p w14:paraId="7C6E0AE0" w14:textId="77777777" w:rsidR="00A134CF" w:rsidRDefault="00A134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FA2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7219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7A2F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4CF"/>
    <w:rsid w:val="000666E0"/>
    <w:rsid w:val="002510B7"/>
    <w:rsid w:val="00270799"/>
    <w:rsid w:val="0039151A"/>
    <w:rsid w:val="005C130B"/>
    <w:rsid w:val="00826F5C"/>
    <w:rsid w:val="009139A6"/>
    <w:rsid w:val="009411C2"/>
    <w:rsid w:val="009448BB"/>
    <w:rsid w:val="00947624"/>
    <w:rsid w:val="00A134CF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01884"/>
  <w15:chartTrackingRefBased/>
  <w15:docId w15:val="{087298FA-9AAA-48EC-800A-94CE2368C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134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2024-05-30T11:16:00Z</dcterms:created>
  <dcterms:modified xsi:type="dcterms:W3CDTF">2024-05-30T11:17:00Z</dcterms:modified>
</cp:coreProperties>
</file>