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26DCF" w14:textId="77777777" w:rsidR="003659DD" w:rsidRDefault="003659DD" w:rsidP="003659DD">
      <w:pPr>
        <w:pStyle w:val="NoSpacing"/>
      </w:pPr>
      <w:r>
        <w:rPr>
          <w:u w:val="single"/>
        </w:rPr>
        <w:t>John SPONDON</w:t>
      </w:r>
      <w:r>
        <w:t xml:space="preserve">       (fl.1421)</w:t>
      </w:r>
    </w:p>
    <w:p w14:paraId="7B8B74AA" w14:textId="77777777" w:rsidR="003659DD" w:rsidRDefault="003659DD" w:rsidP="003659DD">
      <w:pPr>
        <w:pStyle w:val="NoSpacing"/>
      </w:pPr>
      <w:r>
        <w:t>of Shelford, Nottinghamshire. Husbandman.</w:t>
      </w:r>
    </w:p>
    <w:p w14:paraId="30078F20" w14:textId="77777777" w:rsidR="003659DD" w:rsidRDefault="003659DD" w:rsidP="003659DD">
      <w:pPr>
        <w:pStyle w:val="NoSpacing"/>
      </w:pPr>
    </w:p>
    <w:p w14:paraId="2D0A91B9" w14:textId="77777777" w:rsidR="003659DD" w:rsidRDefault="003659DD" w:rsidP="003659DD">
      <w:pPr>
        <w:pStyle w:val="NoSpacing"/>
      </w:pPr>
    </w:p>
    <w:p w14:paraId="09852A8C" w14:textId="77777777" w:rsidR="003659DD" w:rsidRDefault="003659DD" w:rsidP="003659DD">
      <w:pPr>
        <w:pStyle w:val="NoSpacing"/>
      </w:pPr>
      <w:r>
        <w:tab/>
        <w:t>1421</w:t>
      </w:r>
      <w:r>
        <w:tab/>
        <w:t>Robert Bercroft(q.v.) brought a plaint of debt against him and 4 others.</w:t>
      </w:r>
    </w:p>
    <w:p w14:paraId="54BDE326" w14:textId="77777777" w:rsidR="003659DD" w:rsidRDefault="003659DD" w:rsidP="003659DD">
      <w:pPr>
        <w:pStyle w:val="NoSpacing"/>
      </w:pPr>
      <w:r>
        <w:tab/>
      </w:r>
      <w:r>
        <w:tab/>
        <w:t xml:space="preserve">( </w:t>
      </w:r>
      <w:hyperlink r:id="rId6" w:history="1">
        <w:r w:rsidRPr="00510814">
          <w:rPr>
            <w:rStyle w:val="Hyperlink"/>
          </w:rPr>
          <w:t>https://waalt.uh.edu/index.php/CP40/641:_A-J</w:t>
        </w:r>
      </w:hyperlink>
      <w:r>
        <w:t xml:space="preserve"> )</w:t>
      </w:r>
    </w:p>
    <w:p w14:paraId="13BFFBAE" w14:textId="77777777" w:rsidR="003659DD" w:rsidRDefault="003659DD" w:rsidP="003659DD">
      <w:pPr>
        <w:pStyle w:val="NoSpacing"/>
      </w:pPr>
    </w:p>
    <w:p w14:paraId="4726F1A4" w14:textId="77777777" w:rsidR="003659DD" w:rsidRDefault="003659DD" w:rsidP="003659DD">
      <w:pPr>
        <w:pStyle w:val="NoSpacing"/>
      </w:pPr>
    </w:p>
    <w:p w14:paraId="3C10F998" w14:textId="77777777" w:rsidR="003659DD" w:rsidRDefault="003659DD" w:rsidP="003659DD">
      <w:pPr>
        <w:pStyle w:val="NoSpacing"/>
      </w:pPr>
      <w:r>
        <w:t>10 October 2025</w:t>
      </w:r>
    </w:p>
    <w:p w14:paraId="4C3BF29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9DB68" w14:textId="77777777" w:rsidR="003659DD" w:rsidRDefault="003659DD" w:rsidP="00086E2C">
      <w:pPr>
        <w:spacing w:after="0" w:line="240" w:lineRule="auto"/>
      </w:pPr>
      <w:r>
        <w:separator/>
      </w:r>
    </w:p>
  </w:endnote>
  <w:endnote w:type="continuationSeparator" w:id="0">
    <w:p w14:paraId="48AFDE31" w14:textId="77777777" w:rsidR="003659DD" w:rsidRDefault="003659D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9B9C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F36C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82BA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58BC1" w14:textId="77777777" w:rsidR="003659DD" w:rsidRDefault="003659DD" w:rsidP="00086E2C">
      <w:pPr>
        <w:spacing w:after="0" w:line="240" w:lineRule="auto"/>
      </w:pPr>
      <w:r>
        <w:separator/>
      </w:r>
    </w:p>
  </w:footnote>
  <w:footnote w:type="continuationSeparator" w:id="0">
    <w:p w14:paraId="7163290C" w14:textId="77777777" w:rsidR="003659DD" w:rsidRDefault="003659D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37A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7DD1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46DB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9DD"/>
    <w:rsid w:val="00086E2C"/>
    <w:rsid w:val="000A2E7A"/>
    <w:rsid w:val="002244B7"/>
    <w:rsid w:val="00314D94"/>
    <w:rsid w:val="003659DD"/>
    <w:rsid w:val="00617568"/>
    <w:rsid w:val="006E68FA"/>
    <w:rsid w:val="00E90CA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3F832"/>
  <w15:chartTrackingRefBased/>
  <w15:docId w15:val="{57DD1A93-C593-4D0C-8276-D30E809D1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659DD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3659D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1</TotalTime>
  <Pages>1</Pages>
  <Words>47</Words>
  <Characters>235</Characters>
  <Application>Microsoft Office Word</Application>
  <DocSecurity>0</DocSecurity>
  <Lines>14</Lines>
  <Paragraphs>9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2025-10-16T23:21:00Z</dcterms:created>
  <dcterms:modified xsi:type="dcterms:W3CDTF">2025-10-16T23:22:00Z</dcterms:modified>
</cp:coreProperties>
</file>