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D6C" w:rsidRDefault="00C33D6C" w:rsidP="00C33D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SPENCER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33D6C" w:rsidRDefault="00C33D6C" w:rsidP="00C33D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Cundall, North Riding of Yorkshire. Husbandman.</w:t>
      </w:r>
    </w:p>
    <w:p w:rsidR="00C33D6C" w:rsidRDefault="00C33D6C" w:rsidP="00C33D6C">
      <w:pPr>
        <w:rPr>
          <w:rFonts w:ascii="Times New Roman" w:hAnsi="Times New Roman" w:cs="Times New Roman"/>
        </w:rPr>
      </w:pPr>
    </w:p>
    <w:p w:rsidR="00C33D6C" w:rsidRDefault="00C33D6C" w:rsidP="00C33D6C">
      <w:pPr>
        <w:rPr>
          <w:rFonts w:ascii="Times New Roman" w:hAnsi="Times New Roman" w:cs="Times New Roman"/>
        </w:rPr>
      </w:pPr>
    </w:p>
    <w:p w:rsidR="00C33D6C" w:rsidRDefault="00C33D6C" w:rsidP="00C33D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Hastynges</w:t>
      </w:r>
      <w:proofErr w:type="spellEnd"/>
      <w:r>
        <w:rPr>
          <w:rFonts w:ascii="Times New Roman" w:hAnsi="Times New Roman" w:cs="Times New Roman"/>
        </w:rPr>
        <w:t>(q.v.) brought a plaint of detinue of a horse against him.</w:t>
      </w:r>
    </w:p>
    <w:p w:rsidR="00C33D6C" w:rsidRDefault="00C33D6C" w:rsidP="00C33D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33D6C" w:rsidRDefault="00C33D6C" w:rsidP="00C33D6C">
      <w:pPr>
        <w:rPr>
          <w:rFonts w:ascii="Times New Roman" w:hAnsi="Times New Roman" w:cs="Times New Roman"/>
        </w:rPr>
      </w:pPr>
    </w:p>
    <w:p w:rsidR="00C33D6C" w:rsidRDefault="00C33D6C" w:rsidP="00C33D6C">
      <w:pPr>
        <w:rPr>
          <w:rFonts w:ascii="Times New Roman" w:hAnsi="Times New Roman" w:cs="Times New Roman"/>
        </w:rPr>
      </w:pPr>
    </w:p>
    <w:p w:rsidR="00C33D6C" w:rsidRDefault="00C33D6C" w:rsidP="00C33D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C33D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D6C" w:rsidRDefault="00C33D6C" w:rsidP="00E71FC3">
      <w:r>
        <w:separator/>
      </w:r>
    </w:p>
  </w:endnote>
  <w:endnote w:type="continuationSeparator" w:id="0">
    <w:p w:rsidR="00C33D6C" w:rsidRDefault="00C33D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D6C" w:rsidRDefault="00C33D6C" w:rsidP="00E71FC3">
      <w:r>
        <w:separator/>
      </w:r>
    </w:p>
  </w:footnote>
  <w:footnote w:type="continuationSeparator" w:id="0">
    <w:p w:rsidR="00C33D6C" w:rsidRDefault="00C33D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C"/>
    <w:rsid w:val="001A7C09"/>
    <w:rsid w:val="00577BD5"/>
    <w:rsid w:val="00656CBA"/>
    <w:rsid w:val="006A1F77"/>
    <w:rsid w:val="00733BE7"/>
    <w:rsid w:val="00AB52E8"/>
    <w:rsid w:val="00B16D3F"/>
    <w:rsid w:val="00BB41AC"/>
    <w:rsid w:val="00C33D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EC64B-6B31-4945-AE7D-4C1E3676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D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2018-01-09T21:42:00Z</dcterms:created>
  <dcterms:modified xsi:type="dcterms:W3CDTF">2018-01-09T21:42:00Z</dcterms:modified>
</cp:coreProperties>
</file>