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DBD11" w14:textId="77777777" w:rsidR="00AF149D" w:rsidRPr="00690BA6" w:rsidRDefault="00AF149D" w:rsidP="00AF149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SPENCER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B6B2C15" w14:textId="77777777" w:rsidR="00AF149D" w:rsidRDefault="00AF149D" w:rsidP="00AF14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9872BF2" w14:textId="77777777" w:rsidR="00AF149D" w:rsidRDefault="00AF149D" w:rsidP="00AF14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ADC8BE" w14:textId="77777777" w:rsidR="00AF149D" w:rsidRDefault="00AF149D" w:rsidP="00AF14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FAF517" w14:textId="77777777" w:rsidR="00AF149D" w:rsidRDefault="00AF149D" w:rsidP="00AF149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Taplegh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20996BEB" w14:textId="77777777" w:rsidR="00AF149D" w:rsidRDefault="00AF149D" w:rsidP="00AF149D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8CDD3E3" w14:textId="77777777" w:rsidR="00AF149D" w:rsidRDefault="00AF149D" w:rsidP="00AF149D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B468A2D" w14:textId="77777777" w:rsidR="00AF149D" w:rsidRDefault="00AF149D" w:rsidP="00AF14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2FAA99" w14:textId="77777777" w:rsidR="00AF149D" w:rsidRDefault="00AF149D" w:rsidP="00AF14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B0B001" w14:textId="77777777" w:rsidR="00AF149D" w:rsidRDefault="00AF149D" w:rsidP="00AF14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July 2021</w:t>
      </w:r>
    </w:p>
    <w:p w14:paraId="39B7A6D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CB75F" w14:textId="77777777" w:rsidR="00AF149D" w:rsidRDefault="00AF149D" w:rsidP="009139A6">
      <w:r>
        <w:separator/>
      </w:r>
    </w:p>
  </w:endnote>
  <w:endnote w:type="continuationSeparator" w:id="0">
    <w:p w14:paraId="6E6E09BC" w14:textId="77777777" w:rsidR="00AF149D" w:rsidRDefault="00AF14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B5F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1558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650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93AA9" w14:textId="77777777" w:rsidR="00AF149D" w:rsidRDefault="00AF149D" w:rsidP="009139A6">
      <w:r>
        <w:separator/>
      </w:r>
    </w:p>
  </w:footnote>
  <w:footnote w:type="continuationSeparator" w:id="0">
    <w:p w14:paraId="612CF2BA" w14:textId="77777777" w:rsidR="00AF149D" w:rsidRDefault="00AF14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587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7A5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21B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49D"/>
    <w:rsid w:val="000666E0"/>
    <w:rsid w:val="002510B7"/>
    <w:rsid w:val="005C130B"/>
    <w:rsid w:val="00826F5C"/>
    <w:rsid w:val="009139A6"/>
    <w:rsid w:val="009448BB"/>
    <w:rsid w:val="00A3176C"/>
    <w:rsid w:val="00AE65F8"/>
    <w:rsid w:val="00AF149D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65631"/>
  <w15:chartTrackingRefBased/>
  <w15:docId w15:val="{8E59A521-7332-416E-9AEC-4207C0488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2021-09-12T07:02:00Z</dcterms:created>
  <dcterms:modified xsi:type="dcterms:W3CDTF">2021-09-12T07:02:00Z</dcterms:modified>
</cp:coreProperties>
</file>