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B7D" w:rsidRDefault="00045B7D" w:rsidP="00045B7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William SLYPPYNDEN</w:t>
      </w:r>
      <w:r>
        <w:t xml:space="preserve">   </w:t>
      </w:r>
      <w:proofErr w:type="gramStart"/>
      <w:r>
        <w:t xml:space="preserve">   (</w:t>
      </w:r>
      <w:proofErr w:type="gramEnd"/>
      <w:r>
        <w:t>fl.1464)</w:t>
      </w:r>
    </w:p>
    <w:p w:rsidR="00045B7D" w:rsidRDefault="00045B7D" w:rsidP="00045B7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Smarden, Kent.</w:t>
      </w:r>
    </w:p>
    <w:p w:rsidR="00045B7D" w:rsidRDefault="00045B7D" w:rsidP="00045B7D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45B7D" w:rsidRDefault="00045B7D" w:rsidP="00045B7D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45B7D" w:rsidRDefault="00045B7D" w:rsidP="00045B7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1464</w:t>
      </w:r>
      <w:r>
        <w:tab/>
        <w:t>He made his Will.  (Plomer p.434)</w:t>
      </w:r>
    </w:p>
    <w:p w:rsidR="00045B7D" w:rsidRDefault="00045B7D" w:rsidP="00045B7D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45B7D" w:rsidRDefault="00045B7D" w:rsidP="00045B7D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45B7D" w:rsidRDefault="00045B7D" w:rsidP="00045B7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15 December 2016</w:t>
      </w:r>
    </w:p>
    <w:p w:rsidR="006B2F86" w:rsidRPr="00E71FC3" w:rsidRDefault="00045B7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B7D" w:rsidRDefault="00045B7D" w:rsidP="00E71FC3">
      <w:pPr>
        <w:spacing w:after="0" w:line="240" w:lineRule="auto"/>
      </w:pPr>
      <w:r>
        <w:separator/>
      </w:r>
    </w:p>
  </w:endnote>
  <w:endnote w:type="continuationSeparator" w:id="0">
    <w:p w:rsidR="00045B7D" w:rsidRDefault="00045B7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B7D" w:rsidRDefault="00045B7D" w:rsidP="00E71FC3">
      <w:pPr>
        <w:spacing w:after="0" w:line="240" w:lineRule="auto"/>
      </w:pPr>
      <w:r>
        <w:separator/>
      </w:r>
    </w:p>
  </w:footnote>
  <w:footnote w:type="continuationSeparator" w:id="0">
    <w:p w:rsidR="00045B7D" w:rsidRDefault="00045B7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B7D"/>
    <w:rsid w:val="00045B7D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45E685-5D48-44A2-901A-39EB3ACC3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2017-01-04T21:44:00Z</dcterms:created>
  <dcterms:modified xsi:type="dcterms:W3CDTF">2017-01-04T21:44:00Z</dcterms:modified>
</cp:coreProperties>
</file>