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F32F" w14:textId="77777777" w:rsidR="00E0420E" w:rsidRDefault="00E0420E" w:rsidP="00E042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de SLYNGESBY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00D3513B" w14:textId="77777777" w:rsidR="00E0420E" w:rsidRDefault="00E0420E" w:rsidP="00E042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5E00146" w14:textId="77777777" w:rsidR="00E0420E" w:rsidRDefault="00E0420E" w:rsidP="00E0420E">
      <w:pPr>
        <w:pStyle w:val="NoSpacing"/>
        <w:rPr>
          <w:rFonts w:cs="Times New Roman"/>
          <w:szCs w:val="24"/>
        </w:rPr>
      </w:pPr>
    </w:p>
    <w:p w14:paraId="3D9DC727" w14:textId="77777777" w:rsidR="00E0420E" w:rsidRDefault="00E0420E" w:rsidP="00E0420E">
      <w:pPr>
        <w:pStyle w:val="NoSpacing"/>
        <w:rPr>
          <w:rFonts w:cs="Times New Roman"/>
          <w:szCs w:val="24"/>
        </w:rPr>
      </w:pPr>
    </w:p>
    <w:p w14:paraId="68EDF79C" w14:textId="77777777" w:rsidR="00E0420E" w:rsidRDefault="00E0420E" w:rsidP="00E0420E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C4110B7" w14:textId="77777777" w:rsidR="00E0420E" w:rsidRDefault="00E0420E" w:rsidP="00E0420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72AE551" w14:textId="77777777" w:rsidR="00E0420E" w:rsidRDefault="00E0420E" w:rsidP="00E0420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3AC2E0B" w14:textId="77777777" w:rsidR="00E0420E" w:rsidRDefault="00E0420E" w:rsidP="00E0420E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7F6F18C2" w14:textId="77777777" w:rsidR="00E0420E" w:rsidRDefault="00E0420E" w:rsidP="00E0420E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6415D697" w14:textId="77777777" w:rsidR="00E0420E" w:rsidRDefault="00E0420E" w:rsidP="00E0420E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07D458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AC86F" w14:textId="77777777" w:rsidR="00E0420E" w:rsidRDefault="00E0420E" w:rsidP="009139A6">
      <w:r>
        <w:separator/>
      </w:r>
    </w:p>
  </w:endnote>
  <w:endnote w:type="continuationSeparator" w:id="0">
    <w:p w14:paraId="43CFB8CD" w14:textId="77777777" w:rsidR="00E0420E" w:rsidRDefault="00E042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43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F93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AF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7DC50" w14:textId="77777777" w:rsidR="00E0420E" w:rsidRDefault="00E0420E" w:rsidP="009139A6">
      <w:r>
        <w:separator/>
      </w:r>
    </w:p>
  </w:footnote>
  <w:footnote w:type="continuationSeparator" w:id="0">
    <w:p w14:paraId="46BC73A0" w14:textId="77777777" w:rsidR="00E0420E" w:rsidRDefault="00E042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4B8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DB5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51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0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420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04BEB"/>
  <w15:chartTrackingRefBased/>
  <w15:docId w15:val="{8F3A32E4-D485-4CF3-87F6-D5BDA7A0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2023-01-10T21:38:00Z</dcterms:created>
  <dcterms:modified xsi:type="dcterms:W3CDTF">2023-01-10T21:38:00Z</dcterms:modified>
</cp:coreProperties>
</file>