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D4CAE" w14:textId="77777777" w:rsidR="007E0A03" w:rsidRDefault="007E0A03" w:rsidP="007E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SLYNGESBY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E1376EB" w14:textId="77777777" w:rsidR="007E0A03" w:rsidRDefault="007E0A03" w:rsidP="007E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Hunger </w:t>
      </w:r>
      <w:proofErr w:type="spellStart"/>
      <w:r>
        <w:rPr>
          <w:rFonts w:ascii="Times New Roman" w:hAnsi="Times New Roman" w:cs="Times New Roman"/>
        </w:rPr>
        <w:t>Stodeley</w:t>
      </w:r>
      <w:proofErr w:type="spellEnd"/>
      <w:r>
        <w:rPr>
          <w:rFonts w:ascii="Times New Roman" w:hAnsi="Times New Roman" w:cs="Times New Roman"/>
        </w:rPr>
        <w:t>, Yorkshire. Esquire.</w:t>
      </w:r>
    </w:p>
    <w:p w14:paraId="5BC5E8B1" w14:textId="77777777" w:rsidR="007E0A03" w:rsidRDefault="007E0A03" w:rsidP="007E0A03">
      <w:pPr>
        <w:rPr>
          <w:rFonts w:ascii="Times New Roman" w:hAnsi="Times New Roman" w:cs="Times New Roman"/>
        </w:rPr>
      </w:pPr>
    </w:p>
    <w:p w14:paraId="527CA78A" w14:textId="77777777" w:rsidR="007E0A03" w:rsidRDefault="007E0A03" w:rsidP="007E0A03">
      <w:pPr>
        <w:rPr>
          <w:rFonts w:ascii="Times New Roman" w:hAnsi="Times New Roman" w:cs="Times New Roman"/>
        </w:rPr>
      </w:pPr>
    </w:p>
    <w:p w14:paraId="13343FCA" w14:textId="77777777" w:rsidR="007E0A03" w:rsidRDefault="007E0A03" w:rsidP="007E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Shirwode</w:t>
      </w:r>
      <w:proofErr w:type="spellEnd"/>
      <w:r>
        <w:rPr>
          <w:rFonts w:ascii="Times New Roman" w:hAnsi="Times New Roman" w:cs="Times New Roman"/>
        </w:rPr>
        <w:t xml:space="preserve">, clerk(q.v.), brought a plaint of debt against him, </w:t>
      </w:r>
    </w:p>
    <w:p w14:paraId="567FD603" w14:textId="77777777" w:rsidR="007E0A03" w:rsidRDefault="007E0A03" w:rsidP="007E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Stokdale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Raskelf</w:t>
      </w:r>
      <w:proofErr w:type="spellEnd"/>
      <w:r>
        <w:rPr>
          <w:rFonts w:ascii="Times New Roman" w:hAnsi="Times New Roman" w:cs="Times New Roman"/>
        </w:rPr>
        <w:t xml:space="preserve">, North Riding of Yorkshire(q.v.) and </w:t>
      </w:r>
    </w:p>
    <w:p w14:paraId="014222AF" w14:textId="77777777" w:rsidR="007E0A03" w:rsidRDefault="007E0A03" w:rsidP="007E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Roland </w:t>
      </w:r>
      <w:proofErr w:type="spellStart"/>
      <w:r>
        <w:rPr>
          <w:rFonts w:ascii="Times New Roman" w:hAnsi="Times New Roman" w:cs="Times New Roman"/>
        </w:rPr>
        <w:t>Parkere</w:t>
      </w:r>
      <w:proofErr w:type="spellEnd"/>
      <w:r>
        <w:rPr>
          <w:rFonts w:ascii="Times New Roman" w:hAnsi="Times New Roman" w:cs="Times New Roman"/>
        </w:rPr>
        <w:t xml:space="preserve"> of Ripon, West Riding of Yorkshire.</w:t>
      </w:r>
    </w:p>
    <w:p w14:paraId="61395523" w14:textId="77777777" w:rsidR="007E0A03" w:rsidRDefault="007E0A03" w:rsidP="007E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F6C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F83F714" w14:textId="77777777" w:rsidR="007E0A03" w:rsidRDefault="007E0A03" w:rsidP="007E0A03">
      <w:pPr>
        <w:rPr>
          <w:rFonts w:ascii="Times New Roman" w:hAnsi="Times New Roman" w:cs="Times New Roman"/>
        </w:rPr>
      </w:pPr>
    </w:p>
    <w:p w14:paraId="34AABDFE" w14:textId="77777777" w:rsidR="007E0A03" w:rsidRDefault="007E0A03" w:rsidP="007E0A03">
      <w:pPr>
        <w:rPr>
          <w:rFonts w:ascii="Times New Roman" w:hAnsi="Times New Roman" w:cs="Times New Roman"/>
        </w:rPr>
      </w:pPr>
    </w:p>
    <w:p w14:paraId="15477957" w14:textId="77777777" w:rsidR="007E0A03" w:rsidRDefault="007E0A03" w:rsidP="007E0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January 2019</w:t>
      </w:r>
    </w:p>
    <w:p w14:paraId="3C70115F" w14:textId="77777777" w:rsidR="006B2F86" w:rsidRPr="00E71FC3" w:rsidRDefault="007E0A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273FA" w14:textId="77777777" w:rsidR="007E0A03" w:rsidRDefault="007E0A03" w:rsidP="00E71FC3">
      <w:r>
        <w:separator/>
      </w:r>
    </w:p>
  </w:endnote>
  <w:endnote w:type="continuationSeparator" w:id="0">
    <w:p w14:paraId="27EA1430" w14:textId="77777777" w:rsidR="007E0A03" w:rsidRDefault="007E0A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A782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73005" w14:textId="77777777" w:rsidR="007E0A03" w:rsidRDefault="007E0A03" w:rsidP="00E71FC3">
      <w:r>
        <w:separator/>
      </w:r>
    </w:p>
  </w:footnote>
  <w:footnote w:type="continuationSeparator" w:id="0">
    <w:p w14:paraId="284128C0" w14:textId="77777777" w:rsidR="007E0A03" w:rsidRDefault="007E0A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A03"/>
    <w:rsid w:val="001A7C09"/>
    <w:rsid w:val="00577BD5"/>
    <w:rsid w:val="00656CBA"/>
    <w:rsid w:val="006A1F77"/>
    <w:rsid w:val="00733BE7"/>
    <w:rsid w:val="007E0A0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A0D41"/>
  <w15:chartTrackingRefBased/>
  <w15:docId w15:val="{03DF9934-71F3-4CAA-B39E-A4D144F83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A0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E0A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2019-01-06T20:58:00Z</dcterms:created>
  <dcterms:modified xsi:type="dcterms:W3CDTF">2019-01-06T20:59:00Z</dcterms:modified>
</cp:coreProperties>
</file>