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0B50" w14:textId="550DC66A" w:rsidR="00BA00AB" w:rsidRDefault="006820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SLYNGER</w:t>
      </w:r>
      <w:r>
        <w:rPr>
          <w:rFonts w:cs="Times New Roman"/>
          <w:szCs w:val="24"/>
        </w:rPr>
        <w:t xml:space="preserve">      (d.1436)</w:t>
      </w:r>
    </w:p>
    <w:p w14:paraId="0C81B032" w14:textId="1FBF7E96" w:rsidR="006820DD" w:rsidRDefault="006820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106805BB" w14:textId="01B0841F" w:rsidR="006820DD" w:rsidRDefault="006820DD" w:rsidP="009139A6">
      <w:pPr>
        <w:pStyle w:val="NoSpacing"/>
        <w:rPr>
          <w:rFonts w:cs="Times New Roman"/>
          <w:szCs w:val="24"/>
        </w:rPr>
      </w:pPr>
    </w:p>
    <w:p w14:paraId="6BC93AAD" w14:textId="21DCFF81" w:rsidR="006820DD" w:rsidRDefault="006820DD" w:rsidP="009139A6">
      <w:pPr>
        <w:pStyle w:val="NoSpacing"/>
        <w:rPr>
          <w:rFonts w:cs="Times New Roman"/>
          <w:szCs w:val="24"/>
        </w:rPr>
      </w:pPr>
    </w:p>
    <w:p w14:paraId="3642BD9F" w14:textId="7CFA7150" w:rsidR="006820DD" w:rsidRDefault="006820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Dec.1436</w:t>
      </w:r>
      <w:r>
        <w:rPr>
          <w:rFonts w:cs="Times New Roman"/>
          <w:szCs w:val="24"/>
        </w:rPr>
        <w:tab/>
        <w:t>He made his Will.   (W.Y.R. p.152)</w:t>
      </w:r>
    </w:p>
    <w:p w14:paraId="2EDA09D1" w14:textId="3800425D" w:rsidR="006820DD" w:rsidRDefault="006820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Dec.</w:t>
      </w:r>
      <w:r>
        <w:rPr>
          <w:rFonts w:cs="Times New Roman"/>
          <w:szCs w:val="24"/>
        </w:rPr>
        <w:tab/>
        <w:t>Probate of his Will.   (ibid.)</w:t>
      </w:r>
    </w:p>
    <w:p w14:paraId="7CFEBB3B" w14:textId="5361B148" w:rsidR="006820DD" w:rsidRDefault="006820DD" w:rsidP="009139A6">
      <w:pPr>
        <w:pStyle w:val="NoSpacing"/>
        <w:rPr>
          <w:rFonts w:cs="Times New Roman"/>
          <w:szCs w:val="24"/>
        </w:rPr>
      </w:pPr>
    </w:p>
    <w:p w14:paraId="65DAF1E4" w14:textId="1B7EB6C2" w:rsidR="006820DD" w:rsidRDefault="006820DD" w:rsidP="009139A6">
      <w:pPr>
        <w:pStyle w:val="NoSpacing"/>
        <w:rPr>
          <w:rFonts w:cs="Times New Roman"/>
          <w:szCs w:val="24"/>
        </w:rPr>
      </w:pPr>
    </w:p>
    <w:p w14:paraId="6735FEC6" w14:textId="789FFEE4" w:rsidR="006820DD" w:rsidRPr="006820DD" w:rsidRDefault="006820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6820DD" w:rsidRPr="00682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2C4C" w14:textId="77777777" w:rsidR="006820DD" w:rsidRDefault="006820DD" w:rsidP="009139A6">
      <w:r>
        <w:separator/>
      </w:r>
    </w:p>
  </w:endnote>
  <w:endnote w:type="continuationSeparator" w:id="0">
    <w:p w14:paraId="5F421DED" w14:textId="77777777" w:rsidR="006820DD" w:rsidRDefault="006820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8F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D95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B25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7F9A4" w14:textId="77777777" w:rsidR="006820DD" w:rsidRDefault="006820DD" w:rsidP="009139A6">
      <w:r>
        <w:separator/>
      </w:r>
    </w:p>
  </w:footnote>
  <w:footnote w:type="continuationSeparator" w:id="0">
    <w:p w14:paraId="03335818" w14:textId="77777777" w:rsidR="006820DD" w:rsidRDefault="006820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62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D0E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B97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DD"/>
    <w:rsid w:val="000666E0"/>
    <w:rsid w:val="002510B7"/>
    <w:rsid w:val="005C130B"/>
    <w:rsid w:val="006820D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8F51"/>
  <w15:chartTrackingRefBased/>
  <w15:docId w15:val="{8A14A2EA-0380-4437-BC0F-3EE096A3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2022-12-06T16:00:00Z</dcterms:created>
  <dcterms:modified xsi:type="dcterms:W3CDTF">2022-12-06T16:03:00Z</dcterms:modified>
</cp:coreProperties>
</file>