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AB40BC" w14:textId="77777777" w:rsidR="00FE0AE0" w:rsidRDefault="00FE0AE0" w:rsidP="00FE0A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SLYLAND</w:t>
      </w:r>
      <w:r>
        <w:rPr>
          <w:rFonts w:ascii="Times New Roman" w:hAnsi="Times New Roman" w:cs="Times New Roman"/>
        </w:rPr>
        <w:t xml:space="preserve">      (fl.1483)</w:t>
      </w:r>
    </w:p>
    <w:p w14:paraId="47DF5D10" w14:textId="77777777" w:rsidR="00FE0AE0" w:rsidRDefault="00FE0AE0" w:rsidP="00FE0A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Maldon, Essex. Merchant.</w:t>
      </w:r>
    </w:p>
    <w:p w14:paraId="5F0216D0" w14:textId="77777777" w:rsidR="00FE0AE0" w:rsidRDefault="00FE0AE0" w:rsidP="00FE0AE0">
      <w:pPr>
        <w:rPr>
          <w:rFonts w:ascii="Times New Roman" w:hAnsi="Times New Roman" w:cs="Times New Roman"/>
        </w:rPr>
      </w:pPr>
    </w:p>
    <w:p w14:paraId="6E3207E5" w14:textId="77777777" w:rsidR="00FE0AE0" w:rsidRDefault="00FE0AE0" w:rsidP="00FE0AE0">
      <w:pPr>
        <w:rPr>
          <w:rFonts w:ascii="Times New Roman" w:hAnsi="Times New Roman" w:cs="Times New Roman"/>
        </w:rPr>
      </w:pPr>
    </w:p>
    <w:p w14:paraId="1065D055" w14:textId="77777777" w:rsidR="00FE0AE0" w:rsidRDefault="00FE0AE0" w:rsidP="00FE0AE0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1483</w:t>
      </w:r>
      <w:r>
        <w:rPr>
          <w:rFonts w:ascii="Times New Roman" w:hAnsi="Times New Roman" w:cs="Times New Roman"/>
        </w:rPr>
        <w:tab/>
        <w:t xml:space="preserve">John Comber(q.v.) brought a plaint of debt against him, Edward </w:t>
      </w:r>
      <w:proofErr w:type="spellStart"/>
      <w:r>
        <w:rPr>
          <w:rFonts w:ascii="Times New Roman" w:hAnsi="Times New Roman" w:cs="Times New Roman"/>
        </w:rPr>
        <w:t>Hasyllay</w:t>
      </w:r>
      <w:proofErr w:type="spellEnd"/>
      <w:r>
        <w:rPr>
          <w:rFonts w:ascii="Times New Roman" w:hAnsi="Times New Roman" w:cs="Times New Roman"/>
        </w:rPr>
        <w:t xml:space="preserve"> of Chelmsford, Essex(q.v.), Robert Hamond of Southwark, Surrey(q.v.), William </w:t>
      </w:r>
      <w:proofErr w:type="spellStart"/>
      <w:r>
        <w:rPr>
          <w:rFonts w:ascii="Times New Roman" w:hAnsi="Times New Roman" w:cs="Times New Roman"/>
        </w:rPr>
        <w:t>Mathewe</w:t>
      </w:r>
      <w:proofErr w:type="spellEnd"/>
      <w:r>
        <w:rPr>
          <w:rFonts w:ascii="Times New Roman" w:hAnsi="Times New Roman" w:cs="Times New Roman"/>
        </w:rPr>
        <w:t xml:space="preserve"> of Southwark(q.v.), and Thomas </w:t>
      </w:r>
      <w:proofErr w:type="spellStart"/>
      <w:r>
        <w:rPr>
          <w:rFonts w:ascii="Times New Roman" w:hAnsi="Times New Roman" w:cs="Times New Roman"/>
        </w:rPr>
        <w:t>Westwyke</w:t>
      </w:r>
      <w:proofErr w:type="spellEnd"/>
      <w:r>
        <w:rPr>
          <w:rFonts w:ascii="Times New Roman" w:hAnsi="Times New Roman" w:cs="Times New Roman"/>
        </w:rPr>
        <w:t xml:space="preserve"> of Brentwood, Essex(q.v.).</w:t>
      </w:r>
    </w:p>
    <w:p w14:paraId="2CF61556" w14:textId="77777777" w:rsidR="00FE0AE0" w:rsidRDefault="00FE0AE0" w:rsidP="00FE0A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779D5084" w14:textId="77777777" w:rsidR="00FE0AE0" w:rsidRDefault="00FE0AE0" w:rsidP="00FE0AE0">
      <w:pPr>
        <w:rPr>
          <w:rFonts w:ascii="Times New Roman" w:hAnsi="Times New Roman" w:cs="Times New Roman"/>
        </w:rPr>
      </w:pPr>
    </w:p>
    <w:p w14:paraId="6926D4B5" w14:textId="77777777" w:rsidR="00FE0AE0" w:rsidRDefault="00FE0AE0" w:rsidP="00FE0AE0">
      <w:pPr>
        <w:rPr>
          <w:rFonts w:ascii="Times New Roman" w:hAnsi="Times New Roman" w:cs="Times New Roman"/>
        </w:rPr>
      </w:pPr>
    </w:p>
    <w:p w14:paraId="11BB0E3B" w14:textId="77777777" w:rsidR="00FE0AE0" w:rsidRDefault="00FE0AE0" w:rsidP="00FE0A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August 2019</w:t>
      </w:r>
    </w:p>
    <w:p w14:paraId="642127A6" w14:textId="77777777" w:rsidR="006B2F86" w:rsidRPr="00E71FC3" w:rsidRDefault="00FE0AE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E604E9" w14:textId="77777777" w:rsidR="00FE0AE0" w:rsidRDefault="00FE0AE0" w:rsidP="00E71FC3">
      <w:r>
        <w:separator/>
      </w:r>
    </w:p>
  </w:endnote>
  <w:endnote w:type="continuationSeparator" w:id="0">
    <w:p w14:paraId="6989C7F9" w14:textId="77777777" w:rsidR="00FE0AE0" w:rsidRDefault="00FE0AE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1E455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FAF733" w14:textId="77777777" w:rsidR="00FE0AE0" w:rsidRDefault="00FE0AE0" w:rsidP="00E71FC3">
      <w:r>
        <w:separator/>
      </w:r>
    </w:p>
  </w:footnote>
  <w:footnote w:type="continuationSeparator" w:id="0">
    <w:p w14:paraId="6BE37792" w14:textId="77777777" w:rsidR="00FE0AE0" w:rsidRDefault="00FE0AE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AE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E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D991C"/>
  <w15:chartTrackingRefBased/>
  <w15:docId w15:val="{16D095D2-3DE0-4BDB-B33D-F56D4C26F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E0AE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2019-09-15T21:03:00Z</dcterms:created>
  <dcterms:modified xsi:type="dcterms:W3CDTF">2019-09-15T21:04:00Z</dcterms:modified>
</cp:coreProperties>
</file>