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3796B" w14:textId="77777777" w:rsidR="007B1552" w:rsidRDefault="007B1552" w:rsidP="007B15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SLYFORD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CB5BCBC" w14:textId="77777777" w:rsidR="007B1552" w:rsidRDefault="007B1552" w:rsidP="007B15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Gentleman.</w:t>
      </w:r>
    </w:p>
    <w:p w14:paraId="43166159" w14:textId="77777777" w:rsidR="007B1552" w:rsidRDefault="007B1552" w:rsidP="007B1552">
      <w:pPr>
        <w:rPr>
          <w:rFonts w:ascii="Times New Roman" w:hAnsi="Times New Roman" w:cs="Times New Roman"/>
        </w:rPr>
      </w:pPr>
    </w:p>
    <w:p w14:paraId="4CA16022" w14:textId="77777777" w:rsidR="007B1552" w:rsidRDefault="007B1552" w:rsidP="007B1552">
      <w:pPr>
        <w:rPr>
          <w:rFonts w:ascii="Times New Roman" w:hAnsi="Times New Roman" w:cs="Times New Roman"/>
        </w:rPr>
      </w:pPr>
    </w:p>
    <w:p w14:paraId="65F1D928" w14:textId="77777777" w:rsidR="007B1552" w:rsidRDefault="007B1552" w:rsidP="007B15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John </w:t>
      </w:r>
      <w:proofErr w:type="spellStart"/>
      <w:r>
        <w:rPr>
          <w:rFonts w:ascii="Times New Roman" w:hAnsi="Times New Roman" w:cs="Times New Roman"/>
        </w:rPr>
        <w:t>Manfeld</w:t>
      </w:r>
      <w:proofErr w:type="spellEnd"/>
      <w:r>
        <w:rPr>
          <w:rFonts w:ascii="Times New Roman" w:hAnsi="Times New Roman" w:cs="Times New Roman"/>
        </w:rPr>
        <w:t>, clerk(q.v.), made a plaint of debt against Thomas</w:t>
      </w:r>
    </w:p>
    <w:p w14:paraId="0A24C773" w14:textId="77777777" w:rsidR="007B1552" w:rsidRDefault="007B1552" w:rsidP="007B15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Boteld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Bacton</w:t>
      </w:r>
      <w:proofErr w:type="spellEnd"/>
      <w:r>
        <w:rPr>
          <w:rFonts w:ascii="Times New Roman" w:hAnsi="Times New Roman" w:cs="Times New Roman"/>
        </w:rPr>
        <w:t xml:space="preserve">, Norfolk(q.v.), and Edmund </w:t>
      </w:r>
      <w:proofErr w:type="spellStart"/>
      <w:r>
        <w:rPr>
          <w:rFonts w:ascii="Times New Roman" w:hAnsi="Times New Roman" w:cs="Times New Roman"/>
        </w:rPr>
        <w:t>Folcard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Ilketshall</w:t>
      </w:r>
      <w:proofErr w:type="spellEnd"/>
      <w:r>
        <w:rPr>
          <w:rFonts w:ascii="Times New Roman" w:hAnsi="Times New Roman" w:cs="Times New Roman"/>
        </w:rPr>
        <w:t>,</w:t>
      </w:r>
    </w:p>
    <w:p w14:paraId="40043A2E" w14:textId="77777777" w:rsidR="007B1552" w:rsidRDefault="007B1552" w:rsidP="007B15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Suffolk(q.v.).</w:t>
      </w:r>
    </w:p>
    <w:p w14:paraId="7D38C169" w14:textId="77777777" w:rsidR="007B1552" w:rsidRDefault="007B1552" w:rsidP="007B15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F6C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560DD06" w14:textId="77777777" w:rsidR="007B1552" w:rsidRDefault="007B1552" w:rsidP="007B1552">
      <w:pPr>
        <w:rPr>
          <w:rFonts w:ascii="Times New Roman" w:hAnsi="Times New Roman" w:cs="Times New Roman"/>
        </w:rPr>
      </w:pPr>
    </w:p>
    <w:p w14:paraId="700BD6AA" w14:textId="77777777" w:rsidR="007B1552" w:rsidRDefault="007B1552" w:rsidP="007B1552">
      <w:pPr>
        <w:rPr>
          <w:rFonts w:ascii="Times New Roman" w:hAnsi="Times New Roman" w:cs="Times New Roman"/>
        </w:rPr>
      </w:pPr>
    </w:p>
    <w:p w14:paraId="11372D66" w14:textId="77777777" w:rsidR="007B1552" w:rsidRDefault="007B1552" w:rsidP="007B15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2019</w:t>
      </w:r>
    </w:p>
    <w:p w14:paraId="32618291" w14:textId="77777777" w:rsidR="006B2F86" w:rsidRPr="00E71FC3" w:rsidRDefault="007B155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94BF6B" w14:textId="77777777" w:rsidR="007B1552" w:rsidRDefault="007B1552" w:rsidP="00E71FC3">
      <w:r>
        <w:separator/>
      </w:r>
    </w:p>
  </w:endnote>
  <w:endnote w:type="continuationSeparator" w:id="0">
    <w:p w14:paraId="5536745F" w14:textId="77777777" w:rsidR="007B1552" w:rsidRDefault="007B155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133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ACF1D" w14:textId="77777777" w:rsidR="007B1552" w:rsidRDefault="007B1552" w:rsidP="00E71FC3">
      <w:r>
        <w:separator/>
      </w:r>
    </w:p>
  </w:footnote>
  <w:footnote w:type="continuationSeparator" w:id="0">
    <w:p w14:paraId="4FC775A4" w14:textId="77777777" w:rsidR="007B1552" w:rsidRDefault="007B155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52"/>
    <w:rsid w:val="001A7C09"/>
    <w:rsid w:val="00577BD5"/>
    <w:rsid w:val="00656CBA"/>
    <w:rsid w:val="006A1F77"/>
    <w:rsid w:val="00733BE7"/>
    <w:rsid w:val="007B155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66C40"/>
  <w15:chartTrackingRefBased/>
  <w15:docId w15:val="{FD200E3A-AD91-48CA-B8BB-B18D1B1A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55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B15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2019-01-12T20:32:00Z</dcterms:created>
  <dcterms:modified xsi:type="dcterms:W3CDTF">2019-01-12T20:33:00Z</dcterms:modified>
</cp:coreProperties>
</file>