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32641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SLYFELD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1F5C16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Esquire.</w:t>
      </w:r>
    </w:p>
    <w:p w14:paraId="771C94FA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E8C249F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0165AD86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Pertpounde</w:t>
      </w:r>
      <w:proofErr w:type="spellEnd"/>
      <w:r>
        <w:rPr>
          <w:rFonts w:ascii="Times New Roman" w:hAnsi="Times New Roman" w:cs="Times New Roman"/>
        </w:rPr>
        <w:t xml:space="preserve"> of London, staple merchant(q.v.), and Alexander</w:t>
      </w:r>
    </w:p>
    <w:p w14:paraId="34BEA547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Pertpounde</w:t>
      </w:r>
      <w:proofErr w:type="spellEnd"/>
      <w:r>
        <w:rPr>
          <w:rFonts w:ascii="Times New Roman" w:hAnsi="Times New Roman" w:cs="Times New Roman"/>
        </w:rPr>
        <w:t xml:space="preserve"> of London, </w:t>
      </w:r>
      <w:proofErr w:type="spellStart"/>
      <w:r>
        <w:rPr>
          <w:rFonts w:ascii="Times New Roman" w:hAnsi="Times New Roman" w:cs="Times New Roman"/>
        </w:rPr>
        <w:t>stockfishmonger</w:t>
      </w:r>
      <w:proofErr w:type="spellEnd"/>
      <w:r>
        <w:rPr>
          <w:rFonts w:ascii="Times New Roman" w:hAnsi="Times New Roman" w:cs="Times New Roman"/>
        </w:rPr>
        <w:t xml:space="preserve">(q.v.), brought a plaint of debt </w:t>
      </w:r>
    </w:p>
    <w:p w14:paraId="10D76618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327468C5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E418AF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793BBDD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99AFDFB" w14:textId="77777777" w:rsidR="00DB1379" w:rsidRDefault="00DB1379" w:rsidP="00DB1379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September 2018</w:t>
      </w:r>
    </w:p>
    <w:p w14:paraId="3A0E40DA" w14:textId="77777777" w:rsidR="006B2F86" w:rsidRPr="00E71FC3" w:rsidRDefault="00DB13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14CAA" w14:textId="77777777" w:rsidR="00DB1379" w:rsidRDefault="00DB1379" w:rsidP="00E71FC3">
      <w:r>
        <w:separator/>
      </w:r>
    </w:p>
  </w:endnote>
  <w:endnote w:type="continuationSeparator" w:id="0">
    <w:p w14:paraId="20D161D6" w14:textId="77777777" w:rsidR="00DB1379" w:rsidRDefault="00DB13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E73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C0E78" w14:textId="77777777" w:rsidR="00DB1379" w:rsidRDefault="00DB1379" w:rsidP="00E71FC3">
      <w:r>
        <w:separator/>
      </w:r>
    </w:p>
  </w:footnote>
  <w:footnote w:type="continuationSeparator" w:id="0">
    <w:p w14:paraId="4554C7CE" w14:textId="77777777" w:rsidR="00DB1379" w:rsidRDefault="00DB13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79"/>
    <w:rsid w:val="001A7C09"/>
    <w:rsid w:val="00577BD5"/>
    <w:rsid w:val="00656CBA"/>
    <w:rsid w:val="006A1F77"/>
    <w:rsid w:val="00733BE7"/>
    <w:rsid w:val="00AB52E8"/>
    <w:rsid w:val="00B16D3F"/>
    <w:rsid w:val="00BB41AC"/>
    <w:rsid w:val="00DB13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43F3B"/>
  <w15:chartTrackingRefBased/>
  <w15:docId w15:val="{1C112D38-ED72-485A-A666-38E4DDEE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13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B1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2018-10-21T19:58:00Z</dcterms:created>
  <dcterms:modified xsi:type="dcterms:W3CDTF">2018-10-21T19:59:00Z</dcterms:modified>
</cp:coreProperties>
</file>