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4BD" w:rsidRDefault="000D54BD" w:rsidP="000D54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SLYE</w:t>
      </w:r>
      <w:r>
        <w:rPr>
          <w:rFonts w:ascii="Times New Roman" w:hAnsi="Times New Roman" w:cs="Times New Roman"/>
          <w:sz w:val="24"/>
          <w:szCs w:val="24"/>
        </w:rPr>
        <w:t xml:space="preserve">       (fl.1450)</w:t>
      </w:r>
    </w:p>
    <w:p w:rsidR="000D54BD" w:rsidRDefault="000D54BD" w:rsidP="000D54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St.Albans, Hertfordshire. Butcher.</w:t>
      </w:r>
    </w:p>
    <w:p w:rsidR="000D54BD" w:rsidRDefault="000D54BD" w:rsidP="000D54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54BD" w:rsidRDefault="000D54BD" w:rsidP="000D54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54BD" w:rsidRDefault="000D54BD" w:rsidP="000D54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Sir William Lucy(q.v.) brought a plaint of debt against him and John</w:t>
      </w:r>
    </w:p>
    <w:p w:rsidR="000D54BD" w:rsidRDefault="000D54BD" w:rsidP="000D54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Hunte of Cordigee(q.v.).</w:t>
      </w:r>
    </w:p>
    <w:p w:rsidR="000D54BD" w:rsidRDefault="000D54BD" w:rsidP="000D54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0D54BD" w:rsidRDefault="000D54BD" w:rsidP="000D54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54BD" w:rsidRDefault="000D54BD" w:rsidP="000D54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54BD" w:rsidRDefault="000D54BD" w:rsidP="000D54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54BD" w:rsidRDefault="000D54BD" w:rsidP="00564E3C">
      <w:pPr>
        <w:spacing w:after="0" w:line="240" w:lineRule="auto"/>
      </w:pPr>
      <w:r>
        <w:separator/>
      </w:r>
    </w:p>
  </w:endnote>
  <w:endnote w:type="continuationSeparator" w:id="0">
    <w:p w:rsidR="000D54BD" w:rsidRDefault="000D54B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D54BD">
      <w:rPr>
        <w:rFonts w:ascii="Times New Roman" w:hAnsi="Times New Roman" w:cs="Times New Roman"/>
        <w:noProof/>
        <w:sz w:val="24"/>
        <w:szCs w:val="24"/>
      </w:rPr>
      <w:t>30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54BD" w:rsidRDefault="000D54BD" w:rsidP="00564E3C">
      <w:pPr>
        <w:spacing w:after="0" w:line="240" w:lineRule="auto"/>
      </w:pPr>
      <w:r>
        <w:separator/>
      </w:r>
    </w:p>
  </w:footnote>
  <w:footnote w:type="continuationSeparator" w:id="0">
    <w:p w:rsidR="000D54BD" w:rsidRDefault="000D54B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4BD"/>
    <w:rsid w:val="000D54BD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AB4DA1-C219-4BB3-8EEB-0C7430A5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0D54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2015-10-30T21:37:00Z</dcterms:created>
  <dcterms:modified xsi:type="dcterms:W3CDTF">2015-10-30T21:38:00Z</dcterms:modified>
</cp:coreProperties>
</file>