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SLYE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Alvington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p.109)</w:t>
      </w: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6260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6260" w:rsidRPr="003B420E" w:rsidRDefault="00486260" w:rsidP="004862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</w:p>
    <w:p w:rsidR="006B2F86" w:rsidRPr="00486260" w:rsidRDefault="0048626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862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260" w:rsidRDefault="00486260" w:rsidP="00E71FC3">
      <w:pPr>
        <w:spacing w:after="0" w:line="240" w:lineRule="auto"/>
      </w:pPr>
      <w:r>
        <w:separator/>
      </w:r>
    </w:p>
  </w:endnote>
  <w:endnote w:type="continuationSeparator" w:id="0">
    <w:p w:rsidR="00486260" w:rsidRDefault="004862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260" w:rsidRDefault="00486260" w:rsidP="00E71FC3">
      <w:pPr>
        <w:spacing w:after="0" w:line="240" w:lineRule="auto"/>
      </w:pPr>
      <w:r>
        <w:separator/>
      </w:r>
    </w:p>
  </w:footnote>
  <w:footnote w:type="continuationSeparator" w:id="0">
    <w:p w:rsidR="00486260" w:rsidRDefault="004862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60"/>
    <w:rsid w:val="0048626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4D2F"/>
  <w15:chartTrackingRefBased/>
  <w15:docId w15:val="{9DEB450A-37F6-4768-8F05-55E2D196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2016-05-13T12:00:00Z</dcterms:created>
  <dcterms:modified xsi:type="dcterms:W3CDTF">2016-05-13T12:01:00Z</dcterms:modified>
</cp:coreProperties>
</file>