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AD8BF" w14:textId="77777777" w:rsidR="002451BA" w:rsidRDefault="002451BA" w:rsidP="002451BA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SLYAUD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B1A1917" w14:textId="77777777" w:rsidR="002451BA" w:rsidRDefault="002451BA" w:rsidP="002451BA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Maldon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Essex. Merchant.</w:t>
      </w:r>
    </w:p>
    <w:p w14:paraId="434161F2" w14:textId="77777777" w:rsidR="002451BA" w:rsidRDefault="002451BA" w:rsidP="002451BA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574B8B" w14:textId="77777777" w:rsidR="002451BA" w:rsidRDefault="002451BA" w:rsidP="002451BA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F9EA0A" w14:textId="77777777" w:rsidR="002451BA" w:rsidRDefault="002451BA" w:rsidP="002451BA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Manore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 and Edward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Haslay</w:t>
      </w:r>
      <w:proofErr w:type="spellEnd"/>
    </w:p>
    <w:p w14:paraId="4F94539B" w14:textId="77777777" w:rsidR="002451BA" w:rsidRDefault="002451BA" w:rsidP="002451BA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Chelmsford(q.v.).</w:t>
      </w:r>
    </w:p>
    <w:p w14:paraId="08583036" w14:textId="77777777" w:rsidR="002451BA" w:rsidRDefault="002451BA" w:rsidP="002451B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3A3E455C" w14:textId="77777777" w:rsidR="002451BA" w:rsidRDefault="002451BA" w:rsidP="002451B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1F7A7AD" w14:textId="77777777" w:rsidR="002451BA" w:rsidRDefault="002451BA" w:rsidP="002451B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4E855BE" w14:textId="77777777" w:rsidR="002451BA" w:rsidRDefault="002451BA" w:rsidP="002451B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18 November 2021</w:t>
      </w:r>
    </w:p>
    <w:p w14:paraId="4A353B2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E9E82" w14:textId="77777777" w:rsidR="002451BA" w:rsidRDefault="002451BA" w:rsidP="009139A6">
      <w:r>
        <w:separator/>
      </w:r>
    </w:p>
  </w:endnote>
  <w:endnote w:type="continuationSeparator" w:id="0">
    <w:p w14:paraId="2A1F371F" w14:textId="77777777" w:rsidR="002451BA" w:rsidRDefault="002451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EC5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1B79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1A2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C10B3" w14:textId="77777777" w:rsidR="002451BA" w:rsidRDefault="002451BA" w:rsidP="009139A6">
      <w:r>
        <w:separator/>
      </w:r>
    </w:p>
  </w:footnote>
  <w:footnote w:type="continuationSeparator" w:id="0">
    <w:p w14:paraId="6A7329C0" w14:textId="77777777" w:rsidR="002451BA" w:rsidRDefault="002451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28C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328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7DD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BA"/>
    <w:rsid w:val="000666E0"/>
    <w:rsid w:val="002451B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EB671"/>
  <w15:chartTrackingRefBased/>
  <w15:docId w15:val="{A1B3D83A-C3E1-4B19-B10C-618354838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451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2021-12-26T13:17:00Z</dcterms:created>
  <dcterms:modified xsi:type="dcterms:W3CDTF">2021-12-26T13:17:00Z</dcterms:modified>
</cp:coreProperties>
</file>