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3BBC7" w14:textId="62FED528" w:rsidR="00BA00AB" w:rsidRDefault="00672F8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SLWG</w:t>
      </w:r>
      <w:r>
        <w:rPr>
          <w:rFonts w:cs="Times New Roman"/>
          <w:szCs w:val="24"/>
        </w:rPr>
        <w:t xml:space="preserve">      (fl.1416)</w:t>
      </w:r>
    </w:p>
    <w:p w14:paraId="09FFCDA5" w14:textId="0F43EE59" w:rsidR="00672F81" w:rsidRDefault="00672F8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</w:t>
      </w:r>
    </w:p>
    <w:p w14:paraId="0678D493" w14:textId="77777777" w:rsidR="00672F81" w:rsidRDefault="00672F81" w:rsidP="009139A6">
      <w:pPr>
        <w:pStyle w:val="NoSpacing"/>
        <w:rPr>
          <w:rFonts w:cs="Times New Roman"/>
          <w:szCs w:val="24"/>
        </w:rPr>
      </w:pPr>
    </w:p>
    <w:p w14:paraId="11664AF6" w14:textId="77777777" w:rsidR="00672F81" w:rsidRDefault="00672F81" w:rsidP="009139A6">
      <w:pPr>
        <w:pStyle w:val="NoSpacing"/>
        <w:rPr>
          <w:rFonts w:cs="Times New Roman"/>
          <w:szCs w:val="24"/>
        </w:rPr>
      </w:pPr>
    </w:p>
    <w:p w14:paraId="3AC002CE" w14:textId="4F4EA7FB" w:rsidR="00672F81" w:rsidRDefault="00672F8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May1416</w:t>
      </w:r>
      <w:r>
        <w:rPr>
          <w:rFonts w:cs="Times New Roman"/>
          <w:szCs w:val="24"/>
        </w:rPr>
        <w:tab/>
        <w:t>He was ordained to his first tonsure.</w:t>
      </w:r>
    </w:p>
    <w:p w14:paraId="6A160678" w14:textId="4B3ABE8D" w:rsidR="00672F81" w:rsidRDefault="00672F8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(“Stafford Register” pp.436 and 427)</w:t>
      </w:r>
    </w:p>
    <w:p w14:paraId="35395B87" w14:textId="77777777" w:rsidR="00672F81" w:rsidRDefault="00672F81" w:rsidP="009139A6">
      <w:pPr>
        <w:pStyle w:val="NoSpacing"/>
        <w:rPr>
          <w:rFonts w:cs="Times New Roman"/>
          <w:szCs w:val="24"/>
        </w:rPr>
      </w:pPr>
    </w:p>
    <w:p w14:paraId="621B380B" w14:textId="77777777" w:rsidR="00672F81" w:rsidRDefault="00672F81" w:rsidP="009139A6">
      <w:pPr>
        <w:pStyle w:val="NoSpacing"/>
        <w:rPr>
          <w:rFonts w:cs="Times New Roman"/>
          <w:szCs w:val="24"/>
        </w:rPr>
      </w:pPr>
    </w:p>
    <w:p w14:paraId="034901A3" w14:textId="2F665447" w:rsidR="00672F81" w:rsidRPr="00672F81" w:rsidRDefault="00672F8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April 2023</w:t>
      </w:r>
    </w:p>
    <w:sectPr w:rsidR="00672F81" w:rsidRPr="00672F8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75188" w14:textId="77777777" w:rsidR="00672F81" w:rsidRDefault="00672F81" w:rsidP="009139A6">
      <w:r>
        <w:separator/>
      </w:r>
    </w:p>
  </w:endnote>
  <w:endnote w:type="continuationSeparator" w:id="0">
    <w:p w14:paraId="62E4DB92" w14:textId="77777777" w:rsidR="00672F81" w:rsidRDefault="00672F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C37B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F867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BBFF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78D20" w14:textId="77777777" w:rsidR="00672F81" w:rsidRDefault="00672F81" w:rsidP="009139A6">
      <w:r>
        <w:separator/>
      </w:r>
    </w:p>
  </w:footnote>
  <w:footnote w:type="continuationSeparator" w:id="0">
    <w:p w14:paraId="6DC41B03" w14:textId="77777777" w:rsidR="00672F81" w:rsidRDefault="00672F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EFF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5F94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1FAB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F81"/>
    <w:rsid w:val="000666E0"/>
    <w:rsid w:val="002510B7"/>
    <w:rsid w:val="005C130B"/>
    <w:rsid w:val="00672F81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471A1"/>
  <w15:chartTrackingRefBased/>
  <w15:docId w15:val="{D5B8959A-F64A-493D-8045-82B4F8E0D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2023-04-10T18:43:00Z</dcterms:created>
  <dcterms:modified xsi:type="dcterms:W3CDTF">2023-04-10T18:45:00Z</dcterms:modified>
</cp:coreProperties>
</file>