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0D79E" w14:textId="77777777" w:rsidR="00B94053" w:rsidRDefault="00B94053" w:rsidP="00B9405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SLUGGE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fl.1484)</w:t>
      </w:r>
    </w:p>
    <w:p w14:paraId="018C8C23" w14:textId="77777777" w:rsidR="00B94053" w:rsidRDefault="00B94053" w:rsidP="00B9405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Exilond</w:t>
      </w:r>
      <w:proofErr w:type="spellEnd"/>
      <w:r>
        <w:rPr>
          <w:rFonts w:cs="Times New Roman"/>
          <w:szCs w:val="24"/>
          <w:lang w:val="en-GB"/>
        </w:rPr>
        <w:t>, Devon. Brasier.</w:t>
      </w:r>
    </w:p>
    <w:p w14:paraId="07E8D5FD" w14:textId="77777777" w:rsidR="00B94053" w:rsidRDefault="00B94053" w:rsidP="00B94053">
      <w:pPr>
        <w:pStyle w:val="NoSpacing"/>
        <w:jc w:val="both"/>
        <w:rPr>
          <w:rFonts w:cs="Times New Roman"/>
          <w:szCs w:val="24"/>
          <w:lang w:val="en-GB"/>
        </w:rPr>
      </w:pPr>
    </w:p>
    <w:p w14:paraId="0A65F207" w14:textId="77777777" w:rsidR="00B94053" w:rsidRDefault="00B94053" w:rsidP="00B94053">
      <w:pPr>
        <w:pStyle w:val="NoSpacing"/>
        <w:jc w:val="both"/>
        <w:rPr>
          <w:rFonts w:cs="Times New Roman"/>
          <w:szCs w:val="24"/>
          <w:lang w:val="en-GB"/>
        </w:rPr>
      </w:pPr>
    </w:p>
    <w:p w14:paraId="0402AE7B" w14:textId="77777777" w:rsidR="00B94053" w:rsidRDefault="00B94053" w:rsidP="00B9405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1484</w:t>
      </w:r>
      <w:r>
        <w:rPr>
          <w:rFonts w:cs="Times New Roman"/>
          <w:szCs w:val="24"/>
          <w:lang w:val="en-GB"/>
        </w:rPr>
        <w:tab/>
        <w:t xml:space="preserve">Philip </w:t>
      </w:r>
      <w:proofErr w:type="spellStart"/>
      <w:r>
        <w:rPr>
          <w:rFonts w:cs="Times New Roman"/>
          <w:szCs w:val="24"/>
          <w:lang w:val="en-GB"/>
        </w:rPr>
        <w:t>Ralegh</w:t>
      </w:r>
      <w:proofErr w:type="spellEnd"/>
      <w:r>
        <w:rPr>
          <w:rFonts w:cs="Times New Roman"/>
          <w:szCs w:val="24"/>
          <w:lang w:val="en-GB"/>
        </w:rPr>
        <w:t>(q.v.) brought a plaint of debt against him and three others.</w:t>
      </w:r>
    </w:p>
    <w:p w14:paraId="75EC5BCA" w14:textId="77777777" w:rsidR="00B94053" w:rsidRDefault="00B94053" w:rsidP="00B9405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>
          <w:rPr>
            <w:rStyle w:val="Hyperlink"/>
            <w:rFonts w:cs="Times New Roman"/>
            <w:szCs w:val="24"/>
            <w:lang w:val="en-GB"/>
          </w:rPr>
          <w:t>https://waalt.uh.edu/index.php/CP40/887</w:t>
        </w:r>
      </w:hyperlink>
      <w:r>
        <w:rPr>
          <w:rFonts w:cs="Times New Roman"/>
          <w:szCs w:val="24"/>
          <w:lang w:val="en-GB"/>
        </w:rPr>
        <w:t xml:space="preserve"> )  [Michaelmas Term]</w:t>
      </w:r>
    </w:p>
    <w:p w14:paraId="078A584C" w14:textId="77777777" w:rsidR="00B94053" w:rsidRDefault="00B94053" w:rsidP="00B94053">
      <w:pPr>
        <w:pStyle w:val="NoSpacing"/>
        <w:jc w:val="both"/>
        <w:rPr>
          <w:rFonts w:cs="Times New Roman"/>
          <w:szCs w:val="24"/>
          <w:lang w:val="en-GB"/>
        </w:rPr>
      </w:pPr>
    </w:p>
    <w:p w14:paraId="616A19E0" w14:textId="77777777" w:rsidR="00B94053" w:rsidRDefault="00B94053" w:rsidP="00B94053">
      <w:pPr>
        <w:pStyle w:val="NoSpacing"/>
        <w:jc w:val="both"/>
        <w:rPr>
          <w:rFonts w:cs="Times New Roman"/>
          <w:szCs w:val="24"/>
          <w:lang w:val="en-GB"/>
        </w:rPr>
      </w:pPr>
    </w:p>
    <w:p w14:paraId="3E6F7E0B" w14:textId="77777777" w:rsidR="00B94053" w:rsidRDefault="00B94053" w:rsidP="00B9405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3 February 2024</w:t>
      </w:r>
    </w:p>
    <w:p w14:paraId="34726C5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2399B" w14:textId="77777777" w:rsidR="00B94053" w:rsidRDefault="00B94053" w:rsidP="009139A6">
      <w:r>
        <w:separator/>
      </w:r>
    </w:p>
  </w:endnote>
  <w:endnote w:type="continuationSeparator" w:id="0">
    <w:p w14:paraId="518A7CFB" w14:textId="77777777" w:rsidR="00B94053" w:rsidRDefault="00B940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F28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93D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3BB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1E266" w14:textId="77777777" w:rsidR="00B94053" w:rsidRDefault="00B94053" w:rsidP="009139A6">
      <w:r>
        <w:separator/>
      </w:r>
    </w:p>
  </w:footnote>
  <w:footnote w:type="continuationSeparator" w:id="0">
    <w:p w14:paraId="56555575" w14:textId="77777777" w:rsidR="00B94053" w:rsidRDefault="00B940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9A7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BF9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698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05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4053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7E89A"/>
  <w15:chartTrackingRefBased/>
  <w15:docId w15:val="{266B3103-F452-4715-9339-5B196BAD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940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2024-02-04T10:53:00Z</dcterms:created>
  <dcterms:modified xsi:type="dcterms:W3CDTF">2024-02-04T10:54:00Z</dcterms:modified>
</cp:coreProperties>
</file>