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B4E2F" w14:textId="77777777" w:rsidR="003F1ED3" w:rsidRDefault="003F1ED3" w:rsidP="003F1E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SLUGGE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8E343AE" w14:textId="77777777" w:rsidR="003F1ED3" w:rsidRDefault="003F1ED3" w:rsidP="003F1E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Dunster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Somerset. Brewer.</w:t>
      </w:r>
    </w:p>
    <w:p w14:paraId="21A8458D" w14:textId="77777777" w:rsidR="003F1ED3" w:rsidRDefault="003F1ED3" w:rsidP="003F1E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80F5CF" w14:textId="77777777" w:rsidR="003F1ED3" w:rsidRDefault="003F1ED3" w:rsidP="003F1E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62D9E5" w14:textId="77777777" w:rsidR="003F1ED3" w:rsidRDefault="003F1ED3" w:rsidP="003F1E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Philip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Juyner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Iver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</w:t>
      </w:r>
    </w:p>
    <w:p w14:paraId="684DFBE8" w14:textId="77777777" w:rsidR="003F1ED3" w:rsidRDefault="003F1ED3" w:rsidP="003F1E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him and Philip Lucas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Dunster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2C5EBB2" w14:textId="77777777" w:rsidR="003F1ED3" w:rsidRDefault="003F1ED3" w:rsidP="003F1E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DEFBB2B" w14:textId="77777777" w:rsidR="003F1ED3" w:rsidRDefault="003F1ED3" w:rsidP="003F1E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0EC409C" w14:textId="77777777" w:rsidR="003F1ED3" w:rsidRDefault="003F1ED3" w:rsidP="003F1E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7747F0" w14:textId="77777777" w:rsidR="003F1ED3" w:rsidRDefault="003F1ED3" w:rsidP="003F1ED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April 2021</w:t>
      </w:r>
    </w:p>
    <w:p w14:paraId="42068F0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F7BEF" w14:textId="77777777" w:rsidR="003F1ED3" w:rsidRDefault="003F1ED3" w:rsidP="009139A6">
      <w:r>
        <w:separator/>
      </w:r>
    </w:p>
  </w:endnote>
  <w:endnote w:type="continuationSeparator" w:id="0">
    <w:p w14:paraId="30689205" w14:textId="77777777" w:rsidR="003F1ED3" w:rsidRDefault="003F1E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D65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567B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0D0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A839F" w14:textId="77777777" w:rsidR="003F1ED3" w:rsidRDefault="003F1ED3" w:rsidP="009139A6">
      <w:r>
        <w:separator/>
      </w:r>
    </w:p>
  </w:footnote>
  <w:footnote w:type="continuationSeparator" w:id="0">
    <w:p w14:paraId="1BB75C69" w14:textId="77777777" w:rsidR="003F1ED3" w:rsidRDefault="003F1E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D4C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BEC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893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ED3"/>
    <w:rsid w:val="000666E0"/>
    <w:rsid w:val="002510B7"/>
    <w:rsid w:val="003F1ED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59597"/>
  <w15:chartTrackingRefBased/>
  <w15:docId w15:val="{C8E20D9F-E32A-4461-A556-4278EF5A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F1E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2021-05-11T10:47:00Z</dcterms:created>
  <dcterms:modified xsi:type="dcterms:W3CDTF">2021-05-11T10:47:00Z</dcterms:modified>
</cp:coreProperties>
</file>