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F26" w:rsidRDefault="00E11F26" w:rsidP="00E11F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SLUG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fl.1465)</w:t>
      </w:r>
    </w:p>
    <w:p w:rsidR="00E11F26" w:rsidRDefault="00E11F26" w:rsidP="00E11F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Saltash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11F26" w:rsidRDefault="00E11F26" w:rsidP="00E11F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11F26" w:rsidRDefault="00E11F26" w:rsidP="00E11F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John(q.v.).   (“Exeter Freemen” p.55)</w:t>
      </w:r>
    </w:p>
    <w:p w:rsidR="00E11F26" w:rsidRDefault="00E11F26" w:rsidP="00E11F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11F26" w:rsidRDefault="00E11F26" w:rsidP="00E11F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11F26" w:rsidRDefault="00E11F26" w:rsidP="00E11F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Oct.1465</w:t>
      </w:r>
      <w:r>
        <w:rPr>
          <w:rFonts w:ascii="Times New Roman" w:hAnsi="Times New Roman" w:cs="Times New Roman"/>
          <w:sz w:val="24"/>
          <w:szCs w:val="24"/>
        </w:rPr>
        <w:tab/>
        <w:t>John became a Freeman of Exeter.  (ibid.)</w:t>
      </w:r>
    </w:p>
    <w:p w:rsidR="00E11F26" w:rsidRDefault="00E11F26" w:rsidP="00E11F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11F26" w:rsidRDefault="00E11F26" w:rsidP="00E11F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11F26" w:rsidRDefault="00E11F26" w:rsidP="00E11F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2016</w:t>
      </w:r>
    </w:p>
    <w:p w:rsidR="006B2F86" w:rsidRPr="00E71FC3" w:rsidRDefault="00E11F2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F26" w:rsidRDefault="00E11F26" w:rsidP="00E71FC3">
      <w:pPr>
        <w:spacing w:after="0" w:line="240" w:lineRule="auto"/>
      </w:pPr>
      <w:r>
        <w:separator/>
      </w:r>
    </w:p>
  </w:endnote>
  <w:endnote w:type="continuationSeparator" w:id="0">
    <w:p w:rsidR="00E11F26" w:rsidRDefault="00E11F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F26" w:rsidRDefault="00E11F26" w:rsidP="00E71FC3">
      <w:pPr>
        <w:spacing w:after="0" w:line="240" w:lineRule="auto"/>
      </w:pPr>
      <w:r>
        <w:separator/>
      </w:r>
    </w:p>
  </w:footnote>
  <w:footnote w:type="continuationSeparator" w:id="0">
    <w:p w:rsidR="00E11F26" w:rsidRDefault="00E11F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F26"/>
    <w:rsid w:val="00AB52E8"/>
    <w:rsid w:val="00B16D3F"/>
    <w:rsid w:val="00E11F2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77BA2B-966E-4145-966D-7AB4D796D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2016-03-31T15:54:00Z</dcterms:created>
  <dcterms:modified xsi:type="dcterms:W3CDTF">2016-03-31T15:54:00Z</dcterms:modified>
</cp:coreProperties>
</file>