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SLUG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fl.1465)</w:t>
      </w: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Merchant.</w:t>
      </w: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Richard Slug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Saltash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(“Exeter Freemen” p.55)</w:t>
      </w: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Apprentice of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Druell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(ibid.)</w:t>
      </w: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Oct.1465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C6E9A" w:rsidRDefault="00EC6E9A" w:rsidP="00EC6E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</w:p>
    <w:p w:rsidR="006B2F86" w:rsidRPr="00E71FC3" w:rsidRDefault="00EC6E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E9A" w:rsidRDefault="00EC6E9A" w:rsidP="00E71FC3">
      <w:pPr>
        <w:spacing w:after="0" w:line="240" w:lineRule="auto"/>
      </w:pPr>
      <w:r>
        <w:separator/>
      </w:r>
    </w:p>
  </w:endnote>
  <w:endnote w:type="continuationSeparator" w:id="0">
    <w:p w:rsidR="00EC6E9A" w:rsidRDefault="00EC6E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E9A" w:rsidRDefault="00EC6E9A" w:rsidP="00E71FC3">
      <w:pPr>
        <w:spacing w:after="0" w:line="240" w:lineRule="auto"/>
      </w:pPr>
      <w:r>
        <w:separator/>
      </w:r>
    </w:p>
  </w:footnote>
  <w:footnote w:type="continuationSeparator" w:id="0">
    <w:p w:rsidR="00EC6E9A" w:rsidRDefault="00EC6E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E9A"/>
    <w:rsid w:val="00AB52E8"/>
    <w:rsid w:val="00B16D3F"/>
    <w:rsid w:val="00E71FC3"/>
    <w:rsid w:val="00EC6E9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938D7E-6E24-44BE-B371-38981950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2016-03-31T15:49:00Z</dcterms:created>
  <dcterms:modified xsi:type="dcterms:W3CDTF">2016-03-31T15:53:00Z</dcterms:modified>
</cp:coreProperties>
</file>