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350E" w14:textId="77777777" w:rsidR="00B8765F" w:rsidRPr="00B8765F" w:rsidRDefault="00B8765F" w:rsidP="00B8765F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John SLOWBY</w:t>
      </w:r>
      <w:r>
        <w:rPr>
          <w:color w:val="000000"/>
        </w:rPr>
        <w:t xml:space="preserve">      </w:t>
      </w:r>
      <w:r w:rsidRPr="00B8765F">
        <w:rPr>
          <w:rStyle w:val="Hyperlink"/>
          <w:u w:val="none"/>
        </w:rPr>
        <w:t>(fl.1415)</w:t>
      </w:r>
    </w:p>
    <w:p w14:paraId="36A430A1" w14:textId="77777777" w:rsidR="00B8765F" w:rsidRPr="00B8765F" w:rsidRDefault="00B8765F" w:rsidP="00B8765F">
      <w:pPr>
        <w:pStyle w:val="NoSpacing"/>
        <w:jc w:val="both"/>
        <w:rPr>
          <w:color w:val="000000"/>
        </w:rPr>
      </w:pPr>
      <w:r w:rsidRPr="00B8765F">
        <w:rPr>
          <w:rStyle w:val="Hyperlink"/>
          <w:u w:val="none"/>
        </w:rPr>
        <w:t>Man-at-arms.</w:t>
      </w:r>
      <w:bookmarkStart w:id="0" w:name="_GoBack"/>
      <w:bookmarkEnd w:id="0"/>
    </w:p>
    <w:p w14:paraId="53EA6275" w14:textId="77777777" w:rsidR="00B8765F" w:rsidRDefault="00B8765F" w:rsidP="00B8765F">
      <w:pPr>
        <w:pStyle w:val="NoSpacing"/>
        <w:jc w:val="both"/>
        <w:rPr>
          <w:color w:val="000000"/>
        </w:rPr>
      </w:pPr>
    </w:p>
    <w:p w14:paraId="61D017C4" w14:textId="77777777" w:rsidR="00B8765F" w:rsidRDefault="00B8765F" w:rsidP="00B8765F">
      <w:pPr>
        <w:pStyle w:val="NoSpacing"/>
        <w:jc w:val="both"/>
        <w:rPr>
          <w:color w:val="000000"/>
        </w:rPr>
      </w:pPr>
    </w:p>
    <w:p w14:paraId="072C9E50" w14:textId="77777777" w:rsidR="00B8765F" w:rsidRDefault="00B8765F" w:rsidP="00B8765F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55C209F3" w14:textId="77777777" w:rsidR="00B8765F" w:rsidRDefault="00B8765F" w:rsidP="00B8765F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10049389" w14:textId="77777777" w:rsidR="00B8765F" w:rsidRDefault="00B8765F" w:rsidP="00B8765F">
      <w:pPr>
        <w:pStyle w:val="NoSpacing"/>
        <w:jc w:val="both"/>
        <w:rPr>
          <w:color w:val="000000"/>
        </w:rPr>
      </w:pPr>
    </w:p>
    <w:p w14:paraId="1A9CA399" w14:textId="77777777" w:rsidR="00B8765F" w:rsidRDefault="00B8765F" w:rsidP="00B8765F">
      <w:pPr>
        <w:pStyle w:val="NoSpacing"/>
        <w:jc w:val="both"/>
        <w:rPr>
          <w:color w:val="000000"/>
        </w:rPr>
      </w:pPr>
    </w:p>
    <w:p w14:paraId="063CDA3C" w14:textId="77777777" w:rsidR="00B8765F" w:rsidRDefault="00B8765F" w:rsidP="00B8765F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6DE6DE1F" w14:textId="77777777" w:rsidR="006B2F86" w:rsidRPr="00E71FC3" w:rsidRDefault="00B8765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3F876" w14:textId="77777777" w:rsidR="00B8765F" w:rsidRDefault="00B8765F" w:rsidP="00E71FC3">
      <w:pPr>
        <w:spacing w:after="0" w:line="240" w:lineRule="auto"/>
      </w:pPr>
      <w:r>
        <w:separator/>
      </w:r>
    </w:p>
  </w:endnote>
  <w:endnote w:type="continuationSeparator" w:id="0">
    <w:p w14:paraId="71843EF9" w14:textId="77777777" w:rsidR="00B8765F" w:rsidRDefault="00B876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BA0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44FA9" w14:textId="77777777" w:rsidR="00B8765F" w:rsidRDefault="00B8765F" w:rsidP="00E71FC3">
      <w:pPr>
        <w:spacing w:after="0" w:line="240" w:lineRule="auto"/>
      </w:pPr>
      <w:r>
        <w:separator/>
      </w:r>
    </w:p>
  </w:footnote>
  <w:footnote w:type="continuationSeparator" w:id="0">
    <w:p w14:paraId="00FDB20F" w14:textId="77777777" w:rsidR="00B8765F" w:rsidRDefault="00B876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65F"/>
    <w:rsid w:val="001A7C09"/>
    <w:rsid w:val="00577BD5"/>
    <w:rsid w:val="00656CBA"/>
    <w:rsid w:val="006A1F77"/>
    <w:rsid w:val="00733BE7"/>
    <w:rsid w:val="00AB52E8"/>
    <w:rsid w:val="00B16D3F"/>
    <w:rsid w:val="00B8765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9113E"/>
  <w15:chartTrackingRefBased/>
  <w15:docId w15:val="{79A4CD54-8565-45C6-ACDA-11993293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8765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2020-01-02T17:47:00Z</dcterms:created>
  <dcterms:modified xsi:type="dcterms:W3CDTF">2020-01-02T17:47:00Z</dcterms:modified>
</cp:coreProperties>
</file>