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FEBC2" w14:textId="77777777" w:rsidR="00AA6C33" w:rsidRDefault="00AA6C33" w:rsidP="00AA6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SLOUGHTTER</w:t>
      </w:r>
      <w:r>
        <w:rPr>
          <w:rFonts w:ascii="Times New Roman" w:hAnsi="Times New Roman" w:cs="Times New Roman"/>
        </w:rPr>
        <w:t xml:space="preserve">      (fl.1483)</w:t>
      </w:r>
    </w:p>
    <w:p w14:paraId="48E4368F" w14:textId="77777777" w:rsidR="00AA6C33" w:rsidRDefault="00AA6C33" w:rsidP="00AA6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14:paraId="760DF7EB" w14:textId="77777777" w:rsidR="00AA6C33" w:rsidRDefault="00AA6C33" w:rsidP="00AA6C33">
      <w:pPr>
        <w:rPr>
          <w:rFonts w:ascii="Times New Roman" w:hAnsi="Times New Roman" w:cs="Times New Roman"/>
        </w:rPr>
      </w:pPr>
    </w:p>
    <w:p w14:paraId="10ECE8C3" w14:textId="77777777" w:rsidR="00AA6C33" w:rsidRDefault="00AA6C33" w:rsidP="00AA6C33">
      <w:pPr>
        <w:rPr>
          <w:rFonts w:ascii="Times New Roman" w:hAnsi="Times New Roman" w:cs="Times New Roman"/>
        </w:rPr>
      </w:pPr>
    </w:p>
    <w:p w14:paraId="6BAA3403" w14:textId="77777777" w:rsidR="00AA6C33" w:rsidRDefault="00AA6C33" w:rsidP="00AA6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Thomas Compton, clerk(q.v.), brought a plaint of trespass and taking</w:t>
      </w:r>
    </w:p>
    <w:p w14:paraId="7B9A599D" w14:textId="77777777" w:rsidR="00AA6C33" w:rsidRDefault="00AA6C33" w:rsidP="00AA6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6B6CC60E" w14:textId="77777777" w:rsidR="00AA6C33" w:rsidRDefault="00AA6C33" w:rsidP="00AA6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6F70830" w14:textId="77777777" w:rsidR="00AA6C33" w:rsidRDefault="00AA6C33" w:rsidP="00AA6C33">
      <w:pPr>
        <w:rPr>
          <w:rFonts w:ascii="Times New Roman" w:hAnsi="Times New Roman" w:cs="Times New Roman"/>
        </w:rPr>
      </w:pPr>
    </w:p>
    <w:p w14:paraId="0E01F215" w14:textId="77777777" w:rsidR="00AA6C33" w:rsidRDefault="00AA6C33" w:rsidP="00AA6C33">
      <w:pPr>
        <w:rPr>
          <w:rFonts w:ascii="Times New Roman" w:hAnsi="Times New Roman" w:cs="Times New Roman"/>
        </w:rPr>
      </w:pPr>
    </w:p>
    <w:p w14:paraId="7BB0BE88" w14:textId="77777777" w:rsidR="00AA6C33" w:rsidRDefault="00AA6C33" w:rsidP="00AA6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September 2019</w:t>
      </w:r>
    </w:p>
    <w:p w14:paraId="21FBAC9D" w14:textId="77777777" w:rsidR="006B2F86" w:rsidRPr="00AA6C33" w:rsidRDefault="00AA6C33" w:rsidP="00AA6C33">
      <w:bookmarkStart w:id="0" w:name="_GoBack"/>
      <w:bookmarkEnd w:id="0"/>
    </w:p>
    <w:sectPr w:rsidR="006B2F86" w:rsidRPr="00AA6C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5C90E" w14:textId="77777777" w:rsidR="00AA6C33" w:rsidRDefault="00AA6C33" w:rsidP="00E71FC3">
      <w:r>
        <w:separator/>
      </w:r>
    </w:p>
  </w:endnote>
  <w:endnote w:type="continuationSeparator" w:id="0">
    <w:p w14:paraId="4FE480CA" w14:textId="77777777" w:rsidR="00AA6C33" w:rsidRDefault="00AA6C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876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9D096" w14:textId="77777777" w:rsidR="00AA6C33" w:rsidRDefault="00AA6C33" w:rsidP="00E71FC3">
      <w:r>
        <w:separator/>
      </w:r>
    </w:p>
  </w:footnote>
  <w:footnote w:type="continuationSeparator" w:id="0">
    <w:p w14:paraId="0F3882AF" w14:textId="77777777" w:rsidR="00AA6C33" w:rsidRDefault="00AA6C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33"/>
    <w:rsid w:val="001A7C09"/>
    <w:rsid w:val="00577BD5"/>
    <w:rsid w:val="00656CBA"/>
    <w:rsid w:val="006A1F77"/>
    <w:rsid w:val="00733BE7"/>
    <w:rsid w:val="00AA6C3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4152"/>
  <w15:chartTrackingRefBased/>
  <w15:docId w15:val="{37DFB9E3-9455-429D-9532-02C56041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6C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2019-09-18T19:13:00Z</dcterms:created>
  <dcterms:modified xsi:type="dcterms:W3CDTF">2019-09-18T19:14:00Z</dcterms:modified>
</cp:coreProperties>
</file>