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B43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SLOUGH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b.ca.1391)</w:t>
      </w:r>
    </w:p>
    <w:p w:rsidR="002B4343" w:rsidRDefault="002B43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4343" w:rsidRDefault="002B43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4343" w:rsidRDefault="002B43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Feb.1417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hung himself on this day, which was the day after</w:t>
      </w:r>
    </w:p>
    <w:p w:rsidR="002B4343" w:rsidRDefault="002B43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Peyton(q.v.) was born in Dry Drayton, Cambridge.</w:t>
      </w:r>
    </w:p>
    <w:p w:rsidR="002B4343" w:rsidRDefault="002B43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3075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25-351)</w:t>
      </w:r>
    </w:p>
    <w:p w:rsidR="002B4343" w:rsidRDefault="002B43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Nov.1439</w:t>
      </w:r>
      <w:r>
        <w:rPr>
          <w:rFonts w:ascii="Times New Roman" w:hAnsi="Times New Roman" w:cs="Times New Roman"/>
          <w:sz w:val="24"/>
          <w:szCs w:val="24"/>
        </w:rPr>
        <w:tab/>
      </w:r>
      <w:r w:rsidR="00412FDD">
        <w:rPr>
          <w:rFonts w:ascii="Times New Roman" w:hAnsi="Times New Roman" w:cs="Times New Roman"/>
          <w:sz w:val="24"/>
          <w:szCs w:val="24"/>
        </w:rPr>
        <w:t>He gave testimony at the inquisition held in Cambridge to prove Thomas’s</w:t>
      </w:r>
    </w:p>
    <w:p w:rsidR="00412FDD" w:rsidRDefault="00412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age, citing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Cokke’s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death as his way of remembering the date</w:t>
      </w:r>
    </w:p>
    <w:p w:rsidR="00412FDD" w:rsidRDefault="00412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Thomas’s birth.  (ibid.)</w:t>
      </w:r>
    </w:p>
    <w:p w:rsidR="00412FDD" w:rsidRDefault="00412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FDD" w:rsidRDefault="00412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FDD" w:rsidRPr="00412FDD" w:rsidRDefault="00412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  <w:bookmarkStart w:id="0" w:name="_GoBack"/>
      <w:bookmarkEnd w:id="0"/>
    </w:p>
    <w:sectPr w:rsidR="00412FDD" w:rsidRPr="00412F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343" w:rsidRDefault="002B4343" w:rsidP="00564E3C">
      <w:pPr>
        <w:spacing w:after="0" w:line="240" w:lineRule="auto"/>
      </w:pPr>
      <w:r>
        <w:separator/>
      </w:r>
    </w:p>
  </w:endnote>
  <w:endnote w:type="continuationSeparator" w:id="0">
    <w:p w:rsidR="002B4343" w:rsidRDefault="002B43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B4343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343" w:rsidRDefault="002B4343" w:rsidP="00564E3C">
      <w:pPr>
        <w:spacing w:after="0" w:line="240" w:lineRule="auto"/>
      </w:pPr>
      <w:r>
        <w:separator/>
      </w:r>
    </w:p>
  </w:footnote>
  <w:footnote w:type="continuationSeparator" w:id="0">
    <w:p w:rsidR="002B4343" w:rsidRDefault="002B43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43"/>
    <w:rsid w:val="002B4343"/>
    <w:rsid w:val="00372DC6"/>
    <w:rsid w:val="00412FD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1D174"/>
  <w15:chartTrackingRefBased/>
  <w15:docId w15:val="{A202DE55-5DD1-4A32-A5D4-08B7C48C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B43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2015-11-09T11:58:00Z</dcterms:created>
  <dcterms:modified xsi:type="dcterms:W3CDTF">2015-11-09T12:11:00Z</dcterms:modified>
</cp:coreProperties>
</file>