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AC07" w14:textId="46B55609" w:rsidR="00BA00AB" w:rsidRDefault="000879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SLOUDWYK</w:t>
      </w:r>
      <w:r>
        <w:rPr>
          <w:rFonts w:cs="Times New Roman"/>
          <w:szCs w:val="24"/>
        </w:rPr>
        <w:t xml:space="preserve">       (d.1506)</w:t>
      </w:r>
    </w:p>
    <w:p w14:paraId="35B2745E" w14:textId="7D493D71" w:rsidR="000879EE" w:rsidRDefault="000879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St.Peter’s, Nottingham.</w:t>
      </w:r>
    </w:p>
    <w:p w14:paraId="7DC7037F" w14:textId="56DE0B42" w:rsidR="000879EE" w:rsidRDefault="000879EE" w:rsidP="009139A6">
      <w:pPr>
        <w:pStyle w:val="NoSpacing"/>
        <w:rPr>
          <w:rFonts w:cs="Times New Roman"/>
          <w:szCs w:val="24"/>
        </w:rPr>
      </w:pPr>
    </w:p>
    <w:p w14:paraId="1F62C104" w14:textId="2A93685B" w:rsidR="000879EE" w:rsidRDefault="000879EE" w:rsidP="009139A6">
      <w:pPr>
        <w:pStyle w:val="NoSpacing"/>
        <w:rPr>
          <w:rFonts w:cs="Times New Roman"/>
          <w:szCs w:val="24"/>
        </w:rPr>
      </w:pPr>
    </w:p>
    <w:p w14:paraId="741743D9" w14:textId="3B1D3383" w:rsidR="000879EE" w:rsidRDefault="000879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Sep.1506</w:t>
      </w:r>
      <w:r>
        <w:rPr>
          <w:rFonts w:cs="Times New Roman"/>
          <w:szCs w:val="24"/>
        </w:rPr>
        <w:tab/>
        <w:t>He made his Will.   (W.Y.R. p.152)</w:t>
      </w:r>
    </w:p>
    <w:p w14:paraId="6A4DFBC2" w14:textId="4B576DE5" w:rsidR="000879EE" w:rsidRDefault="000879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741FBABD" w14:textId="004BC89E" w:rsidR="000879EE" w:rsidRDefault="000879EE" w:rsidP="009139A6">
      <w:pPr>
        <w:pStyle w:val="NoSpacing"/>
        <w:rPr>
          <w:rFonts w:cs="Times New Roman"/>
          <w:szCs w:val="24"/>
        </w:rPr>
      </w:pPr>
    </w:p>
    <w:p w14:paraId="765C14DC" w14:textId="4599365B" w:rsidR="000879EE" w:rsidRDefault="000879EE" w:rsidP="009139A6">
      <w:pPr>
        <w:pStyle w:val="NoSpacing"/>
        <w:rPr>
          <w:rFonts w:cs="Times New Roman"/>
          <w:szCs w:val="24"/>
        </w:rPr>
      </w:pPr>
    </w:p>
    <w:p w14:paraId="21C721A5" w14:textId="17932001" w:rsidR="000879EE" w:rsidRPr="000879EE" w:rsidRDefault="000879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2022</w:t>
      </w:r>
    </w:p>
    <w:sectPr w:rsidR="000879EE" w:rsidRPr="000879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E695A" w14:textId="77777777" w:rsidR="000879EE" w:rsidRDefault="000879EE" w:rsidP="009139A6">
      <w:r>
        <w:separator/>
      </w:r>
    </w:p>
  </w:endnote>
  <w:endnote w:type="continuationSeparator" w:id="0">
    <w:p w14:paraId="46BEE229" w14:textId="77777777" w:rsidR="000879EE" w:rsidRDefault="000879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587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76B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3B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68EBE" w14:textId="77777777" w:rsidR="000879EE" w:rsidRDefault="000879EE" w:rsidP="009139A6">
      <w:r>
        <w:separator/>
      </w:r>
    </w:p>
  </w:footnote>
  <w:footnote w:type="continuationSeparator" w:id="0">
    <w:p w14:paraId="357FE4F7" w14:textId="77777777" w:rsidR="000879EE" w:rsidRDefault="000879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669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E4B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D4F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9EE"/>
    <w:rsid w:val="000666E0"/>
    <w:rsid w:val="000879E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D4BF"/>
  <w15:chartTrackingRefBased/>
  <w15:docId w15:val="{573B4D7A-D4C8-4B55-84BB-15CFF4C5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2022-12-06T15:49:00Z</dcterms:created>
  <dcterms:modified xsi:type="dcterms:W3CDTF">2022-12-06T15:54:00Z</dcterms:modified>
</cp:coreProperties>
</file>