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A3CBE" w14:textId="77777777" w:rsidR="000E4CC0" w:rsidRDefault="000E4CC0" w:rsidP="000E4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SLORY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338932A5" w14:textId="77777777" w:rsidR="000E4CC0" w:rsidRDefault="000E4CC0" w:rsidP="000E4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Colwick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Nowers</w:t>
      </w:r>
      <w:proofErr w:type="spellEnd"/>
      <w:r>
        <w:rPr>
          <w:rFonts w:cs="Times New Roman"/>
          <w:szCs w:val="24"/>
        </w:rPr>
        <w:t>, Nottinghamshire. Gentleman.</w:t>
      </w:r>
    </w:p>
    <w:p w14:paraId="3168B3D1" w14:textId="77777777" w:rsidR="000E4CC0" w:rsidRDefault="000E4CC0" w:rsidP="000E4CC0">
      <w:pPr>
        <w:pStyle w:val="NoSpacing"/>
        <w:rPr>
          <w:rFonts w:cs="Times New Roman"/>
          <w:szCs w:val="24"/>
        </w:rPr>
      </w:pPr>
    </w:p>
    <w:p w14:paraId="18C72488" w14:textId="77777777" w:rsidR="000E4CC0" w:rsidRDefault="000E4CC0" w:rsidP="000E4CC0">
      <w:pPr>
        <w:pStyle w:val="NoSpacing"/>
        <w:rPr>
          <w:rFonts w:cs="Times New Roman"/>
          <w:szCs w:val="24"/>
        </w:rPr>
      </w:pPr>
    </w:p>
    <w:p w14:paraId="2AD13373" w14:textId="77777777" w:rsidR="000E4CC0" w:rsidRDefault="000E4CC0" w:rsidP="000E4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 xml:space="preserve">He made a plaint of debt against John Darley of London, </w:t>
      </w:r>
    </w:p>
    <w:p w14:paraId="36AF858A" w14:textId="77777777" w:rsidR="000E4CC0" w:rsidRDefault="000E4CC0" w:rsidP="000E4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bladesmith(q.v.), and three others.</w:t>
      </w:r>
    </w:p>
    <w:p w14:paraId="06A2D2E8" w14:textId="77777777" w:rsidR="000E4CC0" w:rsidRDefault="000E4CC0" w:rsidP="000E4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2F81C49B" w14:textId="77777777" w:rsidR="000E4CC0" w:rsidRDefault="000E4CC0" w:rsidP="000E4CC0">
      <w:pPr>
        <w:pStyle w:val="NoSpacing"/>
        <w:rPr>
          <w:rFonts w:cs="Times New Roman"/>
          <w:szCs w:val="24"/>
        </w:rPr>
      </w:pPr>
    </w:p>
    <w:p w14:paraId="20603C3C" w14:textId="77777777" w:rsidR="000E4CC0" w:rsidRDefault="000E4CC0" w:rsidP="000E4CC0">
      <w:pPr>
        <w:pStyle w:val="NoSpacing"/>
        <w:rPr>
          <w:rFonts w:cs="Times New Roman"/>
          <w:szCs w:val="24"/>
        </w:rPr>
      </w:pPr>
    </w:p>
    <w:p w14:paraId="26F3A00B" w14:textId="77777777" w:rsidR="000E4CC0" w:rsidRDefault="000E4CC0" w:rsidP="000E4CC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2023</w:t>
      </w:r>
    </w:p>
    <w:p w14:paraId="7F770A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B330" w14:textId="77777777" w:rsidR="000E4CC0" w:rsidRDefault="000E4CC0" w:rsidP="009139A6">
      <w:r>
        <w:separator/>
      </w:r>
    </w:p>
  </w:endnote>
  <w:endnote w:type="continuationSeparator" w:id="0">
    <w:p w14:paraId="19131955" w14:textId="77777777" w:rsidR="000E4CC0" w:rsidRDefault="000E4C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E7D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122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0EC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E2CBB" w14:textId="77777777" w:rsidR="000E4CC0" w:rsidRDefault="000E4CC0" w:rsidP="009139A6">
      <w:r>
        <w:separator/>
      </w:r>
    </w:p>
  </w:footnote>
  <w:footnote w:type="continuationSeparator" w:id="0">
    <w:p w14:paraId="4515E31B" w14:textId="77777777" w:rsidR="000E4CC0" w:rsidRDefault="000E4C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366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EBF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CDA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C0"/>
    <w:rsid w:val="000666E0"/>
    <w:rsid w:val="000E4CC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F8992"/>
  <w15:chartTrackingRefBased/>
  <w15:docId w15:val="{D31D85C1-E904-4F49-A2A8-37814A95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E4C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2023-04-08T07:04:00Z</dcterms:created>
  <dcterms:modified xsi:type="dcterms:W3CDTF">2023-04-08T07:04:00Z</dcterms:modified>
</cp:coreProperties>
</file>