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4DA39" w14:textId="77777777" w:rsidR="00887C75" w:rsidRDefault="00887C75" w:rsidP="00887C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SLORY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49E46EE9" w14:textId="77777777" w:rsidR="00887C75" w:rsidRDefault="00887C75" w:rsidP="00887C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7FAEF1" w14:textId="77777777" w:rsidR="00887C75" w:rsidRDefault="00887C75" w:rsidP="00887C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674CA2" w14:textId="77777777" w:rsidR="00887C75" w:rsidRDefault="00887C75" w:rsidP="00887C75">
      <w:pPr>
        <w:pStyle w:val="NoSpacing"/>
        <w:ind w:left="1440" w:hanging="1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Dec.1401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in </w:t>
      </w:r>
    </w:p>
    <w:p w14:paraId="31F3D112" w14:textId="77777777" w:rsidR="00887C75" w:rsidRDefault="00887C75" w:rsidP="00887C7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Kesteven a reasonable aid to the King’s use for the marriage of his daughter, Blanche, and also to make his firstborn son a knight, and to have the moneys raised at the exchequer on the Thursday after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St.Valentine’s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day next.</w:t>
      </w:r>
    </w:p>
    <w:p w14:paraId="71A880CB" w14:textId="77777777" w:rsidR="00887C75" w:rsidRDefault="00887C75" w:rsidP="00887C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p.148)</w:t>
      </w:r>
    </w:p>
    <w:p w14:paraId="6861E31B" w14:textId="77777777" w:rsidR="00887C75" w:rsidRDefault="00887C75" w:rsidP="00887C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526A4A" w14:textId="77777777" w:rsidR="00887C75" w:rsidRDefault="00887C75" w:rsidP="00887C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C44671" w14:textId="77777777" w:rsidR="00887C75" w:rsidRDefault="00887C75" w:rsidP="00887C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2021</w:t>
      </w:r>
    </w:p>
    <w:p w14:paraId="20E1479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B81EA" w14:textId="77777777" w:rsidR="00887C75" w:rsidRDefault="00887C75" w:rsidP="009139A6">
      <w:r>
        <w:separator/>
      </w:r>
    </w:p>
  </w:endnote>
  <w:endnote w:type="continuationSeparator" w:id="0">
    <w:p w14:paraId="66122B63" w14:textId="77777777" w:rsidR="00887C75" w:rsidRDefault="00887C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A4D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403D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C24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4920B" w14:textId="77777777" w:rsidR="00887C75" w:rsidRDefault="00887C75" w:rsidP="009139A6">
      <w:r>
        <w:separator/>
      </w:r>
    </w:p>
  </w:footnote>
  <w:footnote w:type="continuationSeparator" w:id="0">
    <w:p w14:paraId="76392E4A" w14:textId="77777777" w:rsidR="00887C75" w:rsidRDefault="00887C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91D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856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C1E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C75"/>
    <w:rsid w:val="000666E0"/>
    <w:rsid w:val="002510B7"/>
    <w:rsid w:val="005C130B"/>
    <w:rsid w:val="00826F5C"/>
    <w:rsid w:val="00887C75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8F3C0"/>
  <w15:chartTrackingRefBased/>
  <w15:docId w15:val="{0C5BE0D7-70B7-4FC6-B827-0DB8614E8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2021-05-19T20:44:00Z</dcterms:created>
  <dcterms:modified xsi:type="dcterms:W3CDTF">2021-05-19T20:45:00Z</dcterms:modified>
</cp:coreProperties>
</file>