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E78" w:rsidRDefault="00CE2E78" w:rsidP="00CE2E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SLOO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E2E78" w:rsidRDefault="00CE2E78" w:rsidP="00CE2E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E78" w:rsidRDefault="00CE2E78" w:rsidP="00CE2E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E78" w:rsidRDefault="00CE2E78" w:rsidP="00CE2E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in Chipping </w:t>
      </w:r>
      <w:proofErr w:type="spellStart"/>
      <w:r>
        <w:rPr>
          <w:rFonts w:ascii="Times New Roman" w:hAnsi="Times New Roman" w:cs="Times New Roman"/>
          <w:sz w:val="24"/>
          <w:szCs w:val="24"/>
        </w:rPr>
        <w:t>Sodbury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</w:t>
      </w:r>
    </w:p>
    <w:p w:rsidR="00CE2E78" w:rsidRDefault="00CE2E78" w:rsidP="00CE2E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Gamage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in Gloucestershire and the</w:t>
      </w:r>
    </w:p>
    <w:p w:rsidR="00CE2E78" w:rsidRDefault="00CE2E78" w:rsidP="00CE2E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adjacent Welsh Marches.</w:t>
      </w:r>
    </w:p>
    <w:p w:rsidR="00CE2E78" w:rsidRDefault="00CE2E78" w:rsidP="00CE2E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21-303)</w:t>
      </w:r>
    </w:p>
    <w:p w:rsidR="00CE2E78" w:rsidRDefault="00CE2E78" w:rsidP="00CE2E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E78" w:rsidRDefault="00CE2E78" w:rsidP="00CE2E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E78" w:rsidRPr="00F14EE3" w:rsidRDefault="00CE2E78" w:rsidP="00CE2E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</w:p>
    <w:p w:rsidR="006B2F86" w:rsidRPr="00CE2E78" w:rsidRDefault="00CE2E7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CE2E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E78" w:rsidRDefault="00CE2E78" w:rsidP="00E71FC3">
      <w:pPr>
        <w:spacing w:after="0" w:line="240" w:lineRule="auto"/>
      </w:pPr>
      <w:r>
        <w:separator/>
      </w:r>
    </w:p>
  </w:endnote>
  <w:endnote w:type="continuationSeparator" w:id="0">
    <w:p w:rsidR="00CE2E78" w:rsidRDefault="00CE2E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E78" w:rsidRDefault="00CE2E78" w:rsidP="00E71FC3">
      <w:pPr>
        <w:spacing w:after="0" w:line="240" w:lineRule="auto"/>
      </w:pPr>
      <w:r>
        <w:separator/>
      </w:r>
    </w:p>
  </w:footnote>
  <w:footnote w:type="continuationSeparator" w:id="0">
    <w:p w:rsidR="00CE2E78" w:rsidRDefault="00CE2E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E78"/>
    <w:rsid w:val="00AB52E8"/>
    <w:rsid w:val="00B16D3F"/>
    <w:rsid w:val="00CE2E7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12350"/>
  <w15:chartTrackingRefBased/>
  <w15:docId w15:val="{F2F23A7D-7394-4B9A-9989-34E873ACD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2016-03-21T21:33:00Z</dcterms:created>
  <dcterms:modified xsi:type="dcterms:W3CDTF">2016-03-21T21:33:00Z</dcterms:modified>
</cp:coreProperties>
</file>