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7EB41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SLOMAN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7F68DAE0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A1C167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857A56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Waltham Cross, Essex(q.v.).</w:t>
      </w:r>
    </w:p>
    <w:p w14:paraId="27B32111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12EA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E084B57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3F0AFE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958990" w14:textId="77777777" w:rsidR="00F31145" w:rsidRDefault="00F31145" w:rsidP="00F311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2022</w:t>
      </w:r>
    </w:p>
    <w:p w14:paraId="2D6DD2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DE5E0" w14:textId="77777777" w:rsidR="00F31145" w:rsidRDefault="00F31145" w:rsidP="009139A6">
      <w:r>
        <w:separator/>
      </w:r>
    </w:p>
  </w:endnote>
  <w:endnote w:type="continuationSeparator" w:id="0">
    <w:p w14:paraId="034A33E6" w14:textId="77777777" w:rsidR="00F31145" w:rsidRDefault="00F311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AC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66C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F58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E42F6" w14:textId="77777777" w:rsidR="00F31145" w:rsidRDefault="00F31145" w:rsidP="009139A6">
      <w:r>
        <w:separator/>
      </w:r>
    </w:p>
  </w:footnote>
  <w:footnote w:type="continuationSeparator" w:id="0">
    <w:p w14:paraId="5B92DF4C" w14:textId="77777777" w:rsidR="00F31145" w:rsidRDefault="00F311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0C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1E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95A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4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114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444A9"/>
  <w15:chartTrackingRefBased/>
  <w15:docId w15:val="{4560EC8D-97E7-44B3-80B0-9BB8324F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31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2022-07-27T15:31:00Z</dcterms:created>
  <dcterms:modified xsi:type="dcterms:W3CDTF">2022-07-27T15:31:00Z</dcterms:modified>
</cp:coreProperties>
</file>