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C3AF9" w:rsidP="00E71FC3">
      <w:pPr>
        <w:pStyle w:val="NoSpacing"/>
      </w:pPr>
      <w:r>
        <w:rPr>
          <w:u w:val="single"/>
        </w:rPr>
        <w:t>John SLOLEY, D.D.</w:t>
      </w:r>
      <w:r>
        <w:t xml:space="preserve">     (d.ca.1477)</w:t>
      </w:r>
    </w:p>
    <w:p w:rsidR="006C3AF9" w:rsidRDefault="006C3AF9" w:rsidP="00E71FC3">
      <w:pPr>
        <w:pStyle w:val="NoSpacing"/>
      </w:pPr>
      <w:r>
        <w:t>of Norwich</w:t>
      </w:r>
    </w:p>
    <w:p w:rsidR="006C3AF9" w:rsidRDefault="006C3AF9" w:rsidP="00E71FC3">
      <w:pPr>
        <w:pStyle w:val="NoSpacing"/>
      </w:pPr>
    </w:p>
    <w:p w:rsidR="006C3AF9" w:rsidRDefault="006C3AF9" w:rsidP="00E71FC3">
      <w:pPr>
        <w:pStyle w:val="NoSpacing"/>
      </w:pPr>
    </w:p>
    <w:p w:rsidR="006C3AF9" w:rsidRDefault="006C3AF9" w:rsidP="00E71FC3">
      <w:pPr>
        <w:pStyle w:val="NoSpacing"/>
      </w:pPr>
      <w:r>
        <w:t>Augustinian friar; Provincial of his Order.</w:t>
      </w:r>
    </w:p>
    <w:p w:rsidR="006C3AF9" w:rsidRDefault="006C3AF9" w:rsidP="00E71FC3">
      <w:pPr>
        <w:pStyle w:val="NoSpacing"/>
      </w:pPr>
      <w:r>
        <w:t>(Alumni Cantab. vol.1 part 4 p.90)</w:t>
      </w:r>
    </w:p>
    <w:p w:rsidR="006C3AF9" w:rsidRDefault="006C3AF9" w:rsidP="00E71FC3">
      <w:pPr>
        <w:pStyle w:val="NoSpacing"/>
      </w:pPr>
    </w:p>
    <w:p w:rsidR="006C3AF9" w:rsidRDefault="006C3AF9" w:rsidP="00E71FC3">
      <w:pPr>
        <w:pStyle w:val="NoSpacing"/>
      </w:pPr>
    </w:p>
    <w:p w:rsidR="006C3AF9" w:rsidRPr="006C3AF9" w:rsidRDefault="006C3AF9" w:rsidP="00E71FC3">
      <w:pPr>
        <w:pStyle w:val="NoSpacing"/>
      </w:pPr>
      <w:r>
        <w:t>27 June 2017</w:t>
      </w:r>
      <w:bookmarkStart w:id="0" w:name="_GoBack"/>
      <w:bookmarkEnd w:id="0"/>
    </w:p>
    <w:sectPr w:rsidR="006C3AF9" w:rsidRPr="006C3A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AF9" w:rsidRDefault="006C3AF9" w:rsidP="00E71FC3">
      <w:pPr>
        <w:spacing w:after="0" w:line="240" w:lineRule="auto"/>
      </w:pPr>
      <w:r>
        <w:separator/>
      </w:r>
    </w:p>
  </w:endnote>
  <w:endnote w:type="continuationSeparator" w:id="0">
    <w:p w:rsidR="006C3AF9" w:rsidRDefault="006C3A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AF9" w:rsidRDefault="006C3AF9" w:rsidP="00E71FC3">
      <w:pPr>
        <w:spacing w:after="0" w:line="240" w:lineRule="auto"/>
      </w:pPr>
      <w:r>
        <w:separator/>
      </w:r>
    </w:p>
  </w:footnote>
  <w:footnote w:type="continuationSeparator" w:id="0">
    <w:p w:rsidR="006C3AF9" w:rsidRDefault="006C3A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AF9"/>
    <w:rsid w:val="001A7C09"/>
    <w:rsid w:val="00577BD5"/>
    <w:rsid w:val="00656CBA"/>
    <w:rsid w:val="006A1F77"/>
    <w:rsid w:val="006C3AF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799C"/>
  <w15:chartTrackingRefBased/>
  <w15:docId w15:val="{320D551D-5D65-4000-827D-3C4C69B0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2017-06-27T21:02:00Z</dcterms:created>
  <dcterms:modified xsi:type="dcterms:W3CDTF">2017-06-27T21:04:00Z</dcterms:modified>
</cp:coreProperties>
</file>