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956" w:rsidRDefault="00A14956" w:rsidP="00A14956">
      <w:pPr>
        <w:pStyle w:val="NoSpacing"/>
      </w:pPr>
      <w:r>
        <w:rPr>
          <w:u w:val="single"/>
        </w:rPr>
        <w:t>John SLOGGE</w:t>
      </w:r>
      <w:r>
        <w:t xml:space="preserve">    </w:t>
      </w:r>
      <w:proofErr w:type="gramStart"/>
      <w:r>
        <w:t xml:space="preserve">   (</w:t>
      </w:r>
      <w:proofErr w:type="gramEnd"/>
      <w:r>
        <w:t>fl.1430)</w:t>
      </w:r>
    </w:p>
    <w:p w:rsidR="00A14956" w:rsidRDefault="0034515E" w:rsidP="00A14956">
      <w:pPr>
        <w:pStyle w:val="NoSpacing"/>
      </w:pPr>
      <w:r>
        <w:t>of the Priory</w:t>
      </w:r>
      <w:r w:rsidR="00A14956">
        <w:t xml:space="preserve"> of </w:t>
      </w:r>
      <w:proofErr w:type="spellStart"/>
      <w:proofErr w:type="gramStart"/>
      <w:r w:rsidR="00A14956">
        <w:t>St.Germans</w:t>
      </w:r>
      <w:proofErr w:type="spellEnd"/>
      <w:proofErr w:type="gramEnd"/>
      <w:r w:rsidR="00A14956">
        <w:t>.</w:t>
      </w:r>
    </w:p>
    <w:p w:rsidR="00A14956" w:rsidRDefault="00A14956" w:rsidP="00A14956">
      <w:pPr>
        <w:pStyle w:val="NoSpacing"/>
      </w:pPr>
    </w:p>
    <w:p w:rsidR="00A14956" w:rsidRDefault="00A14956" w:rsidP="00A14956">
      <w:pPr>
        <w:pStyle w:val="NoSpacing"/>
      </w:pPr>
    </w:p>
    <w:p w:rsidR="00A14956" w:rsidRDefault="00A14956" w:rsidP="00A14956">
      <w:pPr>
        <w:pStyle w:val="NoSpacing"/>
        <w:ind w:left="1440" w:hanging="1320"/>
      </w:pPr>
      <w:r>
        <w:t>1 Apr.1430</w:t>
      </w:r>
      <w:r>
        <w:tab/>
        <w:t>He was ordained subdeacon in the chapel within the manor of Crediton, Devon.</w:t>
      </w:r>
    </w:p>
    <w:p w:rsidR="00A14956" w:rsidRDefault="00A14956" w:rsidP="00A14956">
      <w:pPr>
        <w:pStyle w:val="NoSpacing"/>
      </w:pPr>
      <w:r>
        <w:tab/>
      </w:r>
      <w:r>
        <w:tab/>
        <w:t>(“Register of Edmund Lacy, Bishop of Exeter 1420-55” part 4 p.131)</w:t>
      </w:r>
    </w:p>
    <w:p w:rsidR="00274058" w:rsidRDefault="00274058" w:rsidP="00A14956">
      <w:pPr>
        <w:pStyle w:val="NoSpacing"/>
      </w:pPr>
      <w:r>
        <w:t>15 Apr.</w:t>
      </w:r>
      <w:r>
        <w:tab/>
        <w:t>He was ordained deacon in the same place by the Bishop.  (ibid.p.133)</w:t>
      </w:r>
    </w:p>
    <w:p w:rsidR="0034515E" w:rsidRDefault="0034515E" w:rsidP="00A14956">
      <w:pPr>
        <w:pStyle w:val="NoSpacing"/>
      </w:pPr>
      <w:r>
        <w:t xml:space="preserve">  9 Jun.</w:t>
      </w:r>
      <w:r>
        <w:tab/>
      </w:r>
      <w:r>
        <w:tab/>
        <w:t>He was ordained priest in the same place by the Bishop.  (ibid.p.134)</w:t>
      </w:r>
    </w:p>
    <w:p w:rsidR="00A14956" w:rsidRDefault="00A14956" w:rsidP="00A14956">
      <w:pPr>
        <w:pStyle w:val="NoSpacing"/>
      </w:pPr>
    </w:p>
    <w:p w:rsidR="006B2F86" w:rsidRDefault="0034515E" w:rsidP="00A14956">
      <w:pPr>
        <w:pStyle w:val="NoSpacing"/>
      </w:pPr>
    </w:p>
    <w:p w:rsidR="00274058" w:rsidRDefault="00274058" w:rsidP="00A14956">
      <w:pPr>
        <w:pStyle w:val="NoSpacing"/>
      </w:pPr>
      <w:r>
        <w:t>21 July 2016</w:t>
      </w:r>
    </w:p>
    <w:p w:rsidR="0034515E" w:rsidRPr="00A14956" w:rsidRDefault="0034515E" w:rsidP="00A14956">
      <w:pPr>
        <w:pStyle w:val="NoSpacing"/>
      </w:pPr>
      <w:r>
        <w:t>8 June 2017</w:t>
      </w:r>
      <w:bookmarkStart w:id="0" w:name="_GoBack"/>
      <w:bookmarkEnd w:id="0"/>
    </w:p>
    <w:sectPr w:rsidR="0034515E" w:rsidRPr="00A149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956" w:rsidRDefault="00A14956" w:rsidP="00E71FC3">
      <w:pPr>
        <w:spacing w:after="0" w:line="240" w:lineRule="auto"/>
      </w:pPr>
      <w:r>
        <w:separator/>
      </w:r>
    </w:p>
  </w:endnote>
  <w:endnote w:type="continuationSeparator" w:id="0">
    <w:p w:rsidR="00A14956" w:rsidRDefault="00A149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956" w:rsidRDefault="00A14956" w:rsidP="00E71FC3">
      <w:pPr>
        <w:spacing w:after="0" w:line="240" w:lineRule="auto"/>
      </w:pPr>
      <w:r>
        <w:separator/>
      </w:r>
    </w:p>
  </w:footnote>
  <w:footnote w:type="continuationSeparator" w:id="0">
    <w:p w:rsidR="00A14956" w:rsidRDefault="00A149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56"/>
    <w:rsid w:val="001A7C09"/>
    <w:rsid w:val="00274058"/>
    <w:rsid w:val="0034515E"/>
    <w:rsid w:val="00733BE7"/>
    <w:rsid w:val="00A1495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F089"/>
  <w15:chartTrackingRefBased/>
  <w15:docId w15:val="{3EDDFD7B-EBAE-4E93-8A11-C2134D5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1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2016-07-18T11:17:00Z</dcterms:created>
  <dcterms:modified xsi:type="dcterms:W3CDTF">2017-06-08T07:14:00Z</dcterms:modified>
</cp:coreProperties>
</file>